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AAA4FA" w14:textId="40F2FE4C" w:rsidR="00690623" w:rsidRPr="008B235C" w:rsidRDefault="008B235C" w:rsidP="00690623">
      <w:pPr>
        <w:pStyle w:val="Title"/>
        <w:spacing w:before="0"/>
        <w:rPr>
          <w:lang w:val="cy-GB"/>
        </w:rPr>
      </w:pPr>
      <w:r w:rsidRPr="008B235C">
        <w:rPr>
          <w:lang w:val="cy-GB"/>
        </w:rPr>
        <w:t>Cod ymddygiad ar gyfer plant a phobl ifanc</w:t>
      </w:r>
    </w:p>
    <w:p w14:paraId="6D87EC99" w14:textId="494BDAC7" w:rsidR="00690623" w:rsidRPr="008B235C" w:rsidRDefault="008B235C" w:rsidP="00690623">
      <w:pPr>
        <w:pStyle w:val="BodyText1"/>
        <w:rPr>
          <w:lang w:val="cy-GB"/>
        </w:rPr>
      </w:pPr>
      <w:r w:rsidRPr="008B235C">
        <w:rPr>
          <w:b/>
          <w:lang w:val="cy-GB"/>
        </w:rPr>
        <w:t xml:space="preserve">Sylwer: </w:t>
      </w:r>
      <w:r w:rsidRPr="008B235C">
        <w:rPr>
          <w:bCs/>
          <w:lang w:val="cy-GB"/>
        </w:rPr>
        <w:t>Pan rydym yn cyfeirio at 'rhieni' rydym yn golygu rhieni a gofalwyr yn gynhwysol. Mae'r term 'plant' neu 'blentyn' yn disgrifio unrhyw berson o dan 18 oed</w:t>
      </w:r>
      <w:r w:rsidR="00690623" w:rsidRPr="008B235C">
        <w:rPr>
          <w:bCs/>
          <w:lang w:val="cy-GB"/>
        </w:rPr>
        <w:t>.</w:t>
      </w:r>
      <w:r w:rsidR="00690623" w:rsidRPr="008B235C">
        <w:rPr>
          <w:lang w:val="cy-GB"/>
        </w:rPr>
        <w:t xml:space="preserve"> </w:t>
      </w:r>
    </w:p>
    <w:p w14:paraId="128CAB5C" w14:textId="13D71732" w:rsidR="00604856" w:rsidRPr="008B235C" w:rsidRDefault="009F02E2" w:rsidP="006827DA">
      <w:pPr>
        <w:pStyle w:val="Heading1"/>
        <w:rPr>
          <w:lang w:val="cy-GB"/>
        </w:rPr>
      </w:pPr>
      <w:r w:rsidRPr="008B235C">
        <w:rPr>
          <w:noProof/>
          <w:lang w:val="cy-GB"/>
        </w:rPr>
        <w:drawing>
          <wp:anchor distT="0" distB="0" distL="114300" distR="114300" simplePos="0" relativeHeight="251662336" behindDoc="1" locked="0" layoutInCell="1" allowOverlap="1" wp14:anchorId="7408F8F0" wp14:editId="1743110B">
            <wp:simplePos x="0" y="0"/>
            <wp:positionH relativeFrom="column">
              <wp:posOffset>5973209</wp:posOffset>
            </wp:positionH>
            <wp:positionV relativeFrom="paragraph">
              <wp:posOffset>247015</wp:posOffset>
            </wp:positionV>
            <wp:extent cx="704850" cy="504825"/>
            <wp:effectExtent l="0" t="171450" r="0" b="180975"/>
            <wp:wrapNone/>
            <wp:docPr id="10" name="Picture 10" descr="C:\Users\mmortici\Downloads\NSPCC_Crayon_Arrows_Dashe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mortici\Downloads\NSPCC_Crayon_Arrows_Dashed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54534" flipH="1">
                      <a:off x="0" y="0"/>
                      <a:ext cx="704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29C" w:rsidRPr="00DC629C">
        <w:rPr>
          <w:noProof/>
          <w:lang w:val="cy-GB"/>
        </w:rPr>
        <w:t>Fel person ifanc sy'n cymryd rhan yn ein clwb neu weithgarwch, hoffem i chi wneud y canlynol</w:t>
      </w:r>
      <w:r w:rsidR="00690623" w:rsidRPr="008B235C">
        <w:rPr>
          <w:bCs/>
          <w:lang w:val="cy-GB"/>
        </w:rPr>
        <w:t>:</w:t>
      </w:r>
    </w:p>
    <w:p w14:paraId="3996B2FA" w14:textId="38975AD8" w:rsidR="00690623" w:rsidRPr="008B235C" w:rsidRDefault="00DC629C" w:rsidP="00690623">
      <w:pPr>
        <w:rPr>
          <w:rFonts w:ascii="NSPCC Regular" w:hAnsi="NSPCC Regular"/>
          <w:b/>
          <w:sz w:val="24"/>
          <w:szCs w:val="24"/>
          <w:lang w:val="cy-GB"/>
        </w:rPr>
      </w:pPr>
      <w:r>
        <w:rPr>
          <w:rFonts w:ascii="NSPCC Regular" w:hAnsi="NSPCC Regular"/>
          <w:b/>
          <w:sz w:val="24"/>
          <w:szCs w:val="24"/>
          <w:lang w:val="cy-GB"/>
        </w:rPr>
        <w:t>Yr hanfodion</w:t>
      </w:r>
    </w:p>
    <w:p w14:paraId="655CF064" w14:textId="77777777" w:rsidR="00690623" w:rsidRPr="008B235C" w:rsidRDefault="00690623" w:rsidP="00690623">
      <w:pPr>
        <w:rPr>
          <w:rFonts w:ascii="NSPCC Regular" w:hAnsi="NSPCC Regular"/>
          <w:b/>
          <w:sz w:val="24"/>
          <w:szCs w:val="24"/>
          <w:lang w:val="cy-GB"/>
        </w:rPr>
      </w:pPr>
    </w:p>
    <w:p w14:paraId="3B5F57BB" w14:textId="6A705D56" w:rsidR="00F74A70" w:rsidRPr="00F74A70" w:rsidRDefault="00F74A70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F74A70">
        <w:rPr>
          <w:rFonts w:ascii="NSPCC Regular" w:hAnsi="NSPCC Regular"/>
          <w:sz w:val="22"/>
          <w:szCs w:val="22"/>
          <w:lang w:val="cy-GB"/>
        </w:rPr>
        <w:t xml:space="preserve">cadw eich hun yn ddiogel drwy wrando ar eich hyfforddwr neu </w:t>
      </w:r>
      <w:r w:rsidR="005F138E">
        <w:rPr>
          <w:rFonts w:ascii="NSPCC Regular" w:hAnsi="NSPCC Regular"/>
          <w:sz w:val="22"/>
          <w:szCs w:val="22"/>
          <w:lang w:val="cy-GB"/>
        </w:rPr>
        <w:t>arweinydd</w:t>
      </w:r>
      <w:r w:rsidRPr="00F74A70">
        <w:rPr>
          <w:rFonts w:ascii="NSPCC Regular" w:hAnsi="NSPCC Regular"/>
          <w:sz w:val="22"/>
          <w:szCs w:val="22"/>
          <w:lang w:val="cy-GB"/>
        </w:rPr>
        <w:t>, ymddwyn yn gyfrifol a siarad a</w:t>
      </w:r>
      <w:r w:rsidR="005F138E">
        <w:rPr>
          <w:rFonts w:ascii="NSPCC Regular" w:hAnsi="NSPCC Regular"/>
          <w:sz w:val="22"/>
          <w:szCs w:val="22"/>
          <w:lang w:val="cy-GB"/>
        </w:rPr>
        <w:t xml:space="preserve">m y peth </w:t>
      </w:r>
      <w:r w:rsidRPr="00F74A70">
        <w:rPr>
          <w:rFonts w:ascii="NSPCC Regular" w:hAnsi="NSPCC Regular"/>
          <w:sz w:val="22"/>
          <w:szCs w:val="22"/>
          <w:lang w:val="cy-GB"/>
        </w:rPr>
        <w:t xml:space="preserve">pan nad yw rhywbeth yn iawn </w:t>
      </w:r>
    </w:p>
    <w:p w14:paraId="53B58051" w14:textId="0EE94D32" w:rsidR="00F74A70" w:rsidRPr="00F74A70" w:rsidRDefault="00F74A70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F74A70">
        <w:rPr>
          <w:rFonts w:ascii="NSPCC Regular" w:hAnsi="NSPCC Regular"/>
          <w:sz w:val="22"/>
          <w:szCs w:val="22"/>
          <w:lang w:val="cy-GB"/>
        </w:rPr>
        <w:t xml:space="preserve">pan </w:t>
      </w:r>
      <w:r w:rsidR="005F138E">
        <w:rPr>
          <w:rFonts w:ascii="NSPCC Regular" w:hAnsi="NSPCC Regular"/>
          <w:sz w:val="22"/>
          <w:szCs w:val="22"/>
          <w:lang w:val="cy-GB"/>
        </w:rPr>
        <w:t>rydych</w:t>
      </w:r>
      <w:r w:rsidRPr="00F74A70">
        <w:rPr>
          <w:rFonts w:ascii="NSPCC Regular" w:hAnsi="NSPCC Regular"/>
          <w:sz w:val="22"/>
          <w:szCs w:val="22"/>
          <w:lang w:val="cy-GB"/>
        </w:rPr>
        <w:t xml:space="preserve"> chi gyda ni, arhoswch yn y mannau lle rydych chi i fod, peidiwch â c</w:t>
      </w:r>
      <w:r w:rsidR="005F138E">
        <w:rPr>
          <w:rFonts w:ascii="NSPCC Regular" w:hAnsi="NSPCC Regular"/>
          <w:sz w:val="22"/>
          <w:szCs w:val="22"/>
          <w:lang w:val="cy-GB"/>
        </w:rPr>
        <w:t>h</w:t>
      </w:r>
      <w:r w:rsidRPr="00F74A70">
        <w:rPr>
          <w:rFonts w:ascii="NSPCC Regular" w:hAnsi="NSPCC Regular"/>
          <w:sz w:val="22"/>
          <w:szCs w:val="22"/>
          <w:lang w:val="cy-GB"/>
        </w:rPr>
        <w:t>rwydro na gadael heb ddweud wrth aelod o staff</w:t>
      </w:r>
    </w:p>
    <w:p w14:paraId="75088607" w14:textId="21FC61BE" w:rsidR="00F74A70" w:rsidRPr="00F74A70" w:rsidRDefault="00F74A70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F74A70">
        <w:rPr>
          <w:rFonts w:ascii="NSPCC Regular" w:hAnsi="NSPCC Regular"/>
          <w:sz w:val="22"/>
          <w:szCs w:val="22"/>
          <w:lang w:val="cy-GB"/>
        </w:rPr>
        <w:t xml:space="preserve">gofalu am </w:t>
      </w:r>
      <w:r w:rsidR="005F138E">
        <w:rPr>
          <w:rFonts w:ascii="NSPCC Regular" w:hAnsi="NSPCC Regular"/>
          <w:sz w:val="22"/>
          <w:szCs w:val="22"/>
          <w:lang w:val="cy-GB"/>
        </w:rPr>
        <w:t>yr</w:t>
      </w:r>
      <w:r w:rsidRPr="00F74A70">
        <w:rPr>
          <w:rFonts w:ascii="NSPCC Regular" w:hAnsi="NSPCC Regular"/>
          <w:sz w:val="22"/>
          <w:szCs w:val="22"/>
          <w:lang w:val="cy-GB"/>
        </w:rPr>
        <w:t xml:space="preserve"> offer a'</w:t>
      </w:r>
      <w:r w:rsidR="005F138E">
        <w:rPr>
          <w:rFonts w:ascii="NSPCC Regular" w:hAnsi="NSPCC Regular"/>
          <w:sz w:val="22"/>
          <w:szCs w:val="22"/>
          <w:lang w:val="cy-GB"/>
        </w:rPr>
        <w:t>r</w:t>
      </w:r>
      <w:r w:rsidRPr="00F74A70">
        <w:rPr>
          <w:rFonts w:ascii="NSPCC Regular" w:hAnsi="NSPCC Regular"/>
          <w:sz w:val="22"/>
          <w:szCs w:val="22"/>
          <w:lang w:val="cy-GB"/>
        </w:rPr>
        <w:t xml:space="preserve"> </w:t>
      </w:r>
      <w:r w:rsidR="005F138E">
        <w:rPr>
          <w:rFonts w:ascii="NSPCC Regular" w:hAnsi="NSPCC Regular"/>
          <w:sz w:val="22"/>
          <w:szCs w:val="22"/>
          <w:lang w:val="cy-GB"/>
        </w:rPr>
        <w:t>eiddo</w:t>
      </w:r>
      <w:r w:rsidRPr="00F74A70">
        <w:rPr>
          <w:rFonts w:ascii="NSPCC Regular" w:hAnsi="NSPCC Regular"/>
          <w:sz w:val="22"/>
          <w:szCs w:val="22"/>
          <w:lang w:val="cy-GB"/>
        </w:rPr>
        <w:t xml:space="preserve"> fel pe baent yn eiddo i chi</w:t>
      </w:r>
    </w:p>
    <w:p w14:paraId="630ABC3E" w14:textId="4FB0793C" w:rsidR="00F74A70" w:rsidRPr="00F74A70" w:rsidRDefault="005F138E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>cyrraedd ym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>arferion neu sesiynau ar amser ac os ydych</w:t>
      </w:r>
      <w:r>
        <w:rPr>
          <w:rFonts w:ascii="NSPCC Regular" w:hAnsi="NSPCC Regular"/>
          <w:sz w:val="22"/>
          <w:szCs w:val="22"/>
          <w:lang w:val="cy-GB"/>
        </w:rPr>
        <w:t xml:space="preserve"> chi’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n </w:t>
      </w:r>
      <w:r>
        <w:rPr>
          <w:rFonts w:ascii="NSPCC Regular" w:hAnsi="NSPCC Regular"/>
          <w:sz w:val="22"/>
          <w:szCs w:val="22"/>
          <w:lang w:val="cy-GB"/>
        </w:rPr>
        <w:t>mynd i fod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 yn hwyr, rho</w:t>
      </w:r>
      <w:r>
        <w:rPr>
          <w:rFonts w:ascii="NSPCC Regular" w:hAnsi="NSPCC Regular"/>
          <w:sz w:val="22"/>
          <w:szCs w:val="22"/>
          <w:lang w:val="cy-GB"/>
        </w:rPr>
        <w:t>i g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>wybod i aelod o staff</w:t>
      </w:r>
    </w:p>
    <w:p w14:paraId="2DE4808C" w14:textId="5352DEDC" w:rsidR="00F74A70" w:rsidRPr="00F74A70" w:rsidRDefault="00F74A70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F74A70">
        <w:rPr>
          <w:rFonts w:ascii="NSPCC Regular" w:hAnsi="NSPCC Regular"/>
          <w:sz w:val="22"/>
          <w:szCs w:val="22"/>
          <w:lang w:val="cy-GB"/>
        </w:rPr>
        <w:t xml:space="preserve">dod â'r </w:t>
      </w:r>
      <w:r w:rsidR="005F138E">
        <w:rPr>
          <w:rFonts w:ascii="NSPCC Regular" w:hAnsi="NSPCC Regular"/>
          <w:sz w:val="22"/>
          <w:szCs w:val="22"/>
          <w:lang w:val="cy-GB"/>
        </w:rPr>
        <w:t>cit</w:t>
      </w:r>
      <w:r w:rsidRPr="00F74A70">
        <w:rPr>
          <w:rFonts w:ascii="NSPCC Regular" w:hAnsi="NSPCC Regular"/>
          <w:sz w:val="22"/>
          <w:szCs w:val="22"/>
          <w:lang w:val="cy-GB"/>
        </w:rPr>
        <w:t xml:space="preserve"> cywir i ymarfer a gwisgo cit priodol ar gyfer y tywydd</w:t>
      </w:r>
    </w:p>
    <w:p w14:paraId="32245586" w14:textId="4FB8F5C5" w:rsidR="00F74A70" w:rsidRPr="00F74A70" w:rsidRDefault="00F74A70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F74A70">
        <w:rPr>
          <w:rFonts w:ascii="NSPCC Regular" w:hAnsi="NSPCC Regular"/>
          <w:sz w:val="22"/>
          <w:szCs w:val="22"/>
          <w:lang w:val="cy-GB"/>
        </w:rPr>
        <w:t xml:space="preserve">peidio ag ysmygu nac yfed alcohol ar ein safle nac yn ystod </w:t>
      </w:r>
      <w:r w:rsidR="005F138E">
        <w:rPr>
          <w:rFonts w:ascii="NSPCC Regular" w:hAnsi="NSPCC Regular"/>
          <w:sz w:val="22"/>
          <w:szCs w:val="22"/>
          <w:lang w:val="cy-GB"/>
        </w:rPr>
        <w:t>ymarferion</w:t>
      </w:r>
      <w:r w:rsidRPr="00F74A70">
        <w:rPr>
          <w:rFonts w:ascii="NSPCC Regular" w:hAnsi="NSPCC Regular"/>
          <w:sz w:val="22"/>
          <w:szCs w:val="22"/>
          <w:lang w:val="cy-GB"/>
        </w:rPr>
        <w:t>, cystadlaethau neu wrth ein cynrychioli</w:t>
      </w:r>
      <w:r w:rsidR="005F138E">
        <w:rPr>
          <w:rFonts w:ascii="NSPCC Regular" w:hAnsi="NSPCC Regular"/>
          <w:sz w:val="22"/>
          <w:szCs w:val="22"/>
          <w:lang w:val="cy-GB"/>
        </w:rPr>
        <w:t xml:space="preserve"> ni</w:t>
      </w:r>
    </w:p>
    <w:p w14:paraId="160759CF" w14:textId="3221D98F" w:rsidR="004D52C7" w:rsidRPr="008B235C" w:rsidRDefault="004D52C7" w:rsidP="005F138E">
      <w:pPr>
        <w:pStyle w:val="Default"/>
        <w:widowControl w:val="0"/>
        <w:ind w:left="720"/>
        <w:jc w:val="both"/>
        <w:rPr>
          <w:rFonts w:ascii="NSPCC Regular" w:hAnsi="NSPCC Regular"/>
          <w:sz w:val="22"/>
          <w:szCs w:val="22"/>
          <w:lang w:val="cy-GB"/>
        </w:rPr>
      </w:pPr>
    </w:p>
    <w:p w14:paraId="330D0668" w14:textId="62B22FA4" w:rsidR="00690623" w:rsidRPr="008B235C" w:rsidRDefault="00DC629C" w:rsidP="00690623">
      <w:pPr>
        <w:rPr>
          <w:rFonts w:ascii="NSPCC Regular" w:hAnsi="NSPCC Regular"/>
          <w:b/>
          <w:sz w:val="24"/>
          <w:szCs w:val="24"/>
          <w:lang w:val="cy-GB"/>
        </w:rPr>
      </w:pPr>
      <w:r>
        <w:rPr>
          <w:rFonts w:ascii="NSPCC Regular" w:hAnsi="NSPCC Regular"/>
          <w:b/>
          <w:sz w:val="24"/>
          <w:szCs w:val="24"/>
          <w:lang w:val="cy-GB"/>
        </w:rPr>
        <w:t>Ymddygiad</w:t>
      </w:r>
    </w:p>
    <w:p w14:paraId="15BBA411" w14:textId="77777777" w:rsidR="00690623" w:rsidRPr="008B235C" w:rsidRDefault="00690623" w:rsidP="00690623">
      <w:pPr>
        <w:rPr>
          <w:rFonts w:ascii="NSPCC Regular" w:hAnsi="NSPCC Regular"/>
          <w:b/>
          <w:sz w:val="24"/>
          <w:szCs w:val="24"/>
          <w:lang w:val="cy-GB"/>
        </w:rPr>
      </w:pPr>
    </w:p>
    <w:p w14:paraId="4A225072" w14:textId="3F8C8B3F" w:rsidR="00F74A70" w:rsidRPr="00F74A70" w:rsidRDefault="00F74A70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F74A70">
        <w:rPr>
          <w:rFonts w:ascii="NSPCC Regular" w:hAnsi="NSPCC Regular"/>
          <w:sz w:val="22"/>
          <w:szCs w:val="22"/>
          <w:lang w:val="cy-GB"/>
        </w:rPr>
        <w:t>parchu a dathlu gwahaniaeth yn ein clwb neu weithgaredd a p</w:t>
      </w:r>
      <w:r w:rsidR="005F138E">
        <w:rPr>
          <w:rFonts w:ascii="NSPCC Regular" w:hAnsi="NSPCC Regular"/>
          <w:sz w:val="22"/>
          <w:szCs w:val="22"/>
          <w:lang w:val="cy-GB"/>
        </w:rPr>
        <w:t>h</w:t>
      </w:r>
      <w:r w:rsidRPr="00F74A70">
        <w:rPr>
          <w:rFonts w:ascii="NSPCC Regular" w:hAnsi="NSPCC Regular"/>
          <w:sz w:val="22"/>
          <w:szCs w:val="22"/>
          <w:lang w:val="cy-GB"/>
        </w:rPr>
        <w:t>eidio â gwahaniaethu yn erbyn unrhyw un arall ar sail rhyw, hil, cyfeiriadedd rhywiol na gallu</w:t>
      </w:r>
    </w:p>
    <w:p w14:paraId="21750147" w14:textId="3784A2A3" w:rsidR="00F74A70" w:rsidRPr="00F74A70" w:rsidRDefault="00F74A70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F74A70">
        <w:rPr>
          <w:rFonts w:ascii="NSPCC Regular" w:hAnsi="NSPCC Regular"/>
          <w:sz w:val="22"/>
          <w:szCs w:val="22"/>
          <w:lang w:val="cy-GB"/>
        </w:rPr>
        <w:t>rhoi gwybod i aelod o staff am unrhyw achosion o fwlio, gan gynnwys homoffobia a thrawsffobia, hyd yn oed os mai tyst yn unig ydych chi</w:t>
      </w:r>
    </w:p>
    <w:p w14:paraId="20BECECC" w14:textId="60512E39" w:rsidR="00F74A70" w:rsidRPr="00F74A70" w:rsidRDefault="00F74A70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F74A70">
        <w:rPr>
          <w:rFonts w:ascii="NSPCC Regular" w:hAnsi="NSPCC Regular"/>
          <w:sz w:val="22"/>
          <w:szCs w:val="22"/>
          <w:lang w:val="cy-GB"/>
        </w:rPr>
        <w:t>trin pobl ifanc eraill â pharch a gwerthfawrogi bod gan bawb wahanol lefelau o sgiliau a thalent</w:t>
      </w:r>
    </w:p>
    <w:p w14:paraId="53101EF5" w14:textId="66869AA0" w:rsidR="00F74A70" w:rsidRPr="00F74A70" w:rsidRDefault="00F74A70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F74A70">
        <w:rPr>
          <w:rFonts w:ascii="NSPCC Regular" w:hAnsi="NSPCC Regular"/>
          <w:sz w:val="22"/>
          <w:szCs w:val="22"/>
          <w:lang w:val="cy-GB"/>
        </w:rPr>
        <w:t>gwneud ein clwb neu weithgaredd yn lle croesawgar a chyfeillgar i</w:t>
      </w:r>
      <w:r w:rsidR="007401CC">
        <w:rPr>
          <w:rFonts w:ascii="NSPCC Regular" w:hAnsi="NSPCC Regular"/>
          <w:sz w:val="22"/>
          <w:szCs w:val="22"/>
          <w:lang w:val="cy-GB"/>
        </w:rPr>
        <w:t xml:space="preserve"> fod ynddo</w:t>
      </w:r>
    </w:p>
    <w:p w14:paraId="2C807559" w14:textId="3EFD9678" w:rsidR="00F74A70" w:rsidRPr="00F74A70" w:rsidRDefault="007401CC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>c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>efnogi ac annog</w:t>
      </w:r>
      <w:r>
        <w:rPr>
          <w:rFonts w:ascii="NSPCC Regular" w:hAnsi="NSPCC Regular"/>
          <w:sz w:val="22"/>
          <w:szCs w:val="22"/>
          <w:lang w:val="cy-GB"/>
        </w:rPr>
        <w:t xml:space="preserve"> cydaelodau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 eich tîm. Dwe</w:t>
      </w:r>
      <w:r>
        <w:rPr>
          <w:rFonts w:ascii="NSPCC Regular" w:hAnsi="NSPCC Regular"/>
          <w:sz w:val="22"/>
          <w:szCs w:val="22"/>
          <w:lang w:val="cy-GB"/>
        </w:rPr>
        <w:t>u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>d wrthyn</w:t>
      </w:r>
      <w:r>
        <w:rPr>
          <w:rFonts w:ascii="NSPCC Regular" w:hAnsi="NSPCC Regular"/>
          <w:sz w:val="22"/>
          <w:szCs w:val="22"/>
          <w:lang w:val="cy-GB"/>
        </w:rPr>
        <w:t>t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 pan </w:t>
      </w:r>
      <w:r>
        <w:rPr>
          <w:rFonts w:ascii="NSPCC Regular" w:hAnsi="NSPCC Regular"/>
          <w:sz w:val="22"/>
          <w:szCs w:val="22"/>
          <w:lang w:val="cy-GB"/>
        </w:rPr>
        <w:t>maent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 wedi gwneud yn dda a bod yno iddyn</w:t>
      </w:r>
      <w:r>
        <w:rPr>
          <w:rFonts w:ascii="NSPCC Regular" w:hAnsi="NSPCC Regular"/>
          <w:sz w:val="22"/>
          <w:szCs w:val="22"/>
          <w:lang w:val="cy-GB"/>
        </w:rPr>
        <w:t>t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 pan fyddan</w:t>
      </w:r>
      <w:r>
        <w:rPr>
          <w:rFonts w:ascii="NSPCC Regular" w:hAnsi="NSPCC Regular"/>
          <w:sz w:val="22"/>
          <w:szCs w:val="22"/>
          <w:lang w:val="cy-GB"/>
        </w:rPr>
        <w:t>t yn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 cael </w:t>
      </w:r>
      <w:r>
        <w:rPr>
          <w:rFonts w:ascii="NSPCC Regular" w:hAnsi="NSPCC Regular"/>
          <w:sz w:val="22"/>
          <w:szCs w:val="22"/>
          <w:lang w:val="cy-GB"/>
        </w:rPr>
        <w:t>anhawster</w:t>
      </w:r>
    </w:p>
    <w:p w14:paraId="572290BA" w14:textId="2596E45D" w:rsidR="00F74A70" w:rsidRPr="00F74A70" w:rsidRDefault="007401CC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>p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archu ein staff, a staff a chwaraewyr ifanc </w:t>
      </w:r>
      <w:r>
        <w:rPr>
          <w:rFonts w:ascii="NSPCC Regular" w:hAnsi="NSPCC Regular"/>
          <w:sz w:val="22"/>
          <w:szCs w:val="22"/>
          <w:lang w:val="cy-GB"/>
        </w:rPr>
        <w:t>t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>imau eraill</w:t>
      </w:r>
    </w:p>
    <w:p w14:paraId="64170EA7" w14:textId="16FBDBB0" w:rsidR="00F74A70" w:rsidRPr="00F74A70" w:rsidRDefault="007401CC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>b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od yn </w:t>
      </w:r>
      <w:r>
        <w:rPr>
          <w:rFonts w:ascii="NSPCC Regular" w:hAnsi="NSPCC Regular"/>
          <w:sz w:val="22"/>
          <w:szCs w:val="22"/>
          <w:lang w:val="cy-GB"/>
        </w:rPr>
        <w:t>chwaraewr teg a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 dathlu pan fyddwn yn ennill ac yn raslon pan fyddwn yn colli</w:t>
      </w:r>
    </w:p>
    <w:p w14:paraId="639A09C3" w14:textId="7F11D4E9" w:rsidR="00F74A70" w:rsidRPr="00F74A70" w:rsidRDefault="00F74A70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F74A70">
        <w:rPr>
          <w:rFonts w:ascii="NSPCC Regular" w:hAnsi="NSPCC Regular"/>
          <w:sz w:val="22"/>
          <w:szCs w:val="22"/>
          <w:lang w:val="cy-GB"/>
        </w:rPr>
        <w:t xml:space="preserve">chwarae </w:t>
      </w:r>
      <w:r w:rsidR="007401CC">
        <w:rPr>
          <w:rFonts w:ascii="NSPCC Regular" w:hAnsi="NSPCC Regular"/>
          <w:sz w:val="22"/>
          <w:szCs w:val="22"/>
          <w:lang w:val="cy-GB"/>
        </w:rPr>
        <w:t>ga</w:t>
      </w:r>
      <w:r w:rsidRPr="00F74A70">
        <w:rPr>
          <w:rFonts w:ascii="NSPCC Regular" w:hAnsi="NSPCC Regular"/>
          <w:sz w:val="22"/>
          <w:szCs w:val="22"/>
          <w:lang w:val="cy-GB"/>
        </w:rPr>
        <w:t xml:space="preserve">n </w:t>
      </w:r>
      <w:r w:rsidR="007401CC">
        <w:rPr>
          <w:rFonts w:ascii="NSPCC Regular" w:hAnsi="NSPCC Regular"/>
          <w:sz w:val="22"/>
          <w:szCs w:val="22"/>
          <w:lang w:val="cy-GB"/>
        </w:rPr>
        <w:t>gadw at</w:t>
      </w:r>
      <w:r w:rsidRPr="00F74A70">
        <w:rPr>
          <w:rFonts w:ascii="NSPCC Regular" w:hAnsi="NSPCC Regular"/>
          <w:sz w:val="22"/>
          <w:szCs w:val="22"/>
          <w:lang w:val="cy-GB"/>
        </w:rPr>
        <w:t xml:space="preserve"> y rheolau a chael hwyl</w:t>
      </w:r>
    </w:p>
    <w:p w14:paraId="277569AA" w14:textId="13CF0FE5" w:rsidR="00F74A70" w:rsidRPr="00F74A70" w:rsidRDefault="00F74A70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F74A70">
        <w:rPr>
          <w:rFonts w:ascii="NSPCC Regular" w:hAnsi="NSPCC Regular"/>
          <w:sz w:val="22"/>
          <w:szCs w:val="22"/>
          <w:lang w:val="cy-GB"/>
        </w:rPr>
        <w:t xml:space="preserve">dilyn ein polisïau diogelwch ar-lein a defnydd o'r rhyngrwyd </w:t>
      </w:r>
    </w:p>
    <w:p w14:paraId="5E6360D8" w14:textId="7B4BDB7E" w:rsidR="00F74A70" w:rsidRPr="00F74A70" w:rsidRDefault="007401CC" w:rsidP="00F74A70">
      <w:pPr>
        <w:pStyle w:val="Default"/>
        <w:widowControl w:val="0"/>
        <w:numPr>
          <w:ilvl w:val="0"/>
          <w:numId w:val="53"/>
        </w:numPr>
        <w:jc w:val="both"/>
        <w:rPr>
          <w:rFonts w:ascii="NSPCC Regular" w:hAnsi="NSPCC Regular"/>
          <w:sz w:val="22"/>
          <w:szCs w:val="22"/>
          <w:lang w:val="cy-GB"/>
        </w:rPr>
      </w:pPr>
      <w:r>
        <w:rPr>
          <w:rFonts w:ascii="NSPCC Regular" w:hAnsi="NSPCC Regular"/>
          <w:sz w:val="22"/>
          <w:szCs w:val="22"/>
          <w:lang w:val="cy-GB"/>
        </w:rPr>
        <w:t>c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ymryd rhan mewn penderfyniadau </w:t>
      </w:r>
      <w:r>
        <w:rPr>
          <w:rFonts w:ascii="NSPCC Regular" w:hAnsi="NSPCC Regular"/>
          <w:sz w:val="22"/>
          <w:szCs w:val="22"/>
          <w:lang w:val="cy-GB"/>
        </w:rPr>
        <w:t xml:space="preserve">yn y 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>clwb neu</w:t>
      </w:r>
      <w:r>
        <w:rPr>
          <w:rFonts w:ascii="NSPCC Regular" w:hAnsi="NSPCC Regular"/>
          <w:sz w:val="22"/>
          <w:szCs w:val="22"/>
          <w:lang w:val="cy-GB"/>
        </w:rPr>
        <w:t>’r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 </w:t>
      </w:r>
      <w:r>
        <w:rPr>
          <w:rFonts w:ascii="NSPCC Regular" w:hAnsi="NSPCC Regular"/>
          <w:sz w:val="22"/>
          <w:szCs w:val="22"/>
          <w:lang w:val="cy-GB"/>
        </w:rPr>
        <w:t>g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weithgaredd, </w:t>
      </w:r>
      <w:r>
        <w:rPr>
          <w:rFonts w:ascii="NSPCC Regular" w:hAnsi="NSPCC Regular"/>
          <w:sz w:val="22"/>
          <w:szCs w:val="22"/>
          <w:lang w:val="cy-GB"/>
        </w:rPr>
        <w:t>mae’n g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>amp</w:t>
      </w:r>
      <w:r>
        <w:rPr>
          <w:rFonts w:ascii="NSPCC Regular" w:hAnsi="NSPCC Regular"/>
          <w:sz w:val="22"/>
          <w:szCs w:val="22"/>
          <w:lang w:val="cy-GB"/>
        </w:rPr>
        <w:t xml:space="preserve"> i</w:t>
      </w:r>
      <w:r w:rsidR="00F74A70" w:rsidRPr="00F74A70">
        <w:rPr>
          <w:rFonts w:ascii="NSPCC Regular" w:hAnsi="NSPCC Regular"/>
          <w:sz w:val="22"/>
          <w:szCs w:val="22"/>
          <w:lang w:val="cy-GB"/>
        </w:rPr>
        <w:t xml:space="preserve"> chi hefyd</w:t>
      </w:r>
    </w:p>
    <w:p w14:paraId="0053503F" w14:textId="1AF220C0" w:rsidR="00C3150C" w:rsidRPr="008B235C" w:rsidRDefault="00C3150C" w:rsidP="007401CC">
      <w:pPr>
        <w:pStyle w:val="Default"/>
        <w:widowControl w:val="0"/>
        <w:ind w:left="360"/>
        <w:jc w:val="both"/>
        <w:rPr>
          <w:rFonts w:ascii="NSPCC Regular" w:hAnsi="NSPCC Regular"/>
          <w:sz w:val="22"/>
          <w:szCs w:val="22"/>
          <w:lang w:val="cy-GB"/>
        </w:rPr>
      </w:pPr>
    </w:p>
    <w:p w14:paraId="533AAEAC" w14:textId="77777777" w:rsidR="00C3150C" w:rsidRPr="008B235C" w:rsidRDefault="00C3150C" w:rsidP="00C3150C">
      <w:pPr>
        <w:pStyle w:val="Default"/>
        <w:widowControl w:val="0"/>
        <w:ind w:left="720"/>
        <w:jc w:val="both"/>
        <w:rPr>
          <w:rFonts w:ascii="NSPCC Regular" w:hAnsi="NSPCC Regular"/>
          <w:sz w:val="22"/>
          <w:szCs w:val="22"/>
          <w:lang w:val="cy-GB"/>
        </w:rPr>
      </w:pPr>
    </w:p>
    <w:p w14:paraId="0D4BD5F4" w14:textId="77777777" w:rsidR="00F40825" w:rsidRPr="008B235C" w:rsidRDefault="008D4099">
      <w:pPr>
        <w:rPr>
          <w:lang w:val="cy-GB"/>
        </w:rPr>
      </w:pPr>
      <w:r w:rsidRPr="008B235C">
        <w:rPr>
          <w:noProof/>
          <w:lang w:val="cy-GB"/>
        </w:rPr>
        <w:drawing>
          <wp:anchor distT="0" distB="0" distL="114300" distR="114300" simplePos="0" relativeHeight="251670528" behindDoc="1" locked="0" layoutInCell="1" allowOverlap="1" wp14:anchorId="02F17E3C" wp14:editId="05846FDC">
            <wp:simplePos x="0" y="0"/>
            <wp:positionH relativeFrom="column">
              <wp:posOffset>4902835</wp:posOffset>
            </wp:positionH>
            <wp:positionV relativeFrom="paragraph">
              <wp:posOffset>176530</wp:posOffset>
            </wp:positionV>
            <wp:extent cx="1276350" cy="935990"/>
            <wp:effectExtent l="0" t="0" r="0" b="0"/>
            <wp:wrapTight wrapText="bothSides">
              <wp:wrapPolygon edited="0">
                <wp:start x="19988" y="0"/>
                <wp:lineTo x="16119" y="2638"/>
                <wp:lineTo x="11606" y="6594"/>
                <wp:lineTo x="0" y="11430"/>
                <wp:lineTo x="0" y="14507"/>
                <wp:lineTo x="1612" y="21102"/>
                <wp:lineTo x="4836" y="21102"/>
                <wp:lineTo x="5481" y="21102"/>
                <wp:lineTo x="16442" y="7034"/>
                <wp:lineTo x="21278" y="3957"/>
                <wp:lineTo x="21278" y="0"/>
                <wp:lineTo x="19988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PCC_Crayon_Tick_Smal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825" w:rsidRPr="008B235C">
        <w:rPr>
          <w:lang w:val="cy-GB"/>
        </w:rPr>
        <w:br w:type="page"/>
      </w:r>
    </w:p>
    <w:p w14:paraId="315BA079" w14:textId="77777777" w:rsidR="00690623" w:rsidRPr="008B235C" w:rsidRDefault="00690623" w:rsidP="00690623">
      <w:pPr>
        <w:rPr>
          <w:lang w:val="cy-GB"/>
        </w:rPr>
      </w:pPr>
    </w:p>
    <w:p w14:paraId="23280997" w14:textId="6252E7C3" w:rsidR="00690623" w:rsidRPr="008B235C" w:rsidRDefault="00DC629C" w:rsidP="00690623">
      <w:pPr>
        <w:pStyle w:val="Default"/>
        <w:rPr>
          <w:rFonts w:ascii="NSPCC Regular" w:hAnsi="NSPCC Regular"/>
          <w:b/>
          <w:bCs/>
          <w:color w:val="auto"/>
          <w:sz w:val="28"/>
          <w:szCs w:val="28"/>
          <w:lang w:val="cy-GB"/>
        </w:rPr>
      </w:pPr>
      <w:r>
        <w:rPr>
          <w:rFonts w:ascii="NSPCC Regular" w:hAnsi="NSPCC Regular"/>
          <w:b/>
          <w:bCs/>
          <w:color w:val="auto"/>
          <w:sz w:val="28"/>
          <w:szCs w:val="28"/>
          <w:lang w:val="cy-GB"/>
        </w:rPr>
        <w:t>Fel person ifanc sy’n cymryd rhan, rydym yn deall bod gennych hawl i’r canlynol:</w:t>
      </w:r>
    </w:p>
    <w:p w14:paraId="5204B235" w14:textId="77777777" w:rsidR="00690623" w:rsidRPr="008B235C" w:rsidRDefault="00690623" w:rsidP="00690623">
      <w:pPr>
        <w:pStyle w:val="Default"/>
        <w:rPr>
          <w:rFonts w:ascii="NSPCC Regular" w:hAnsi="NSPCC Regular"/>
          <w:b/>
          <w:bCs/>
          <w:color w:val="auto"/>
          <w:sz w:val="22"/>
          <w:szCs w:val="22"/>
          <w:lang w:val="cy-GB"/>
        </w:rPr>
      </w:pPr>
    </w:p>
    <w:p w14:paraId="3BEDBD01" w14:textId="37C36736" w:rsidR="007E5EF7" w:rsidRPr="007E5EF7" w:rsidRDefault="00384657" w:rsidP="007E5EF7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8B235C">
        <w:rPr>
          <w:noProof/>
          <w:lang w:val="cy-GB"/>
        </w:rPr>
        <w:drawing>
          <wp:anchor distT="0" distB="0" distL="114300" distR="114300" simplePos="0" relativeHeight="251661312" behindDoc="1" locked="0" layoutInCell="1" allowOverlap="1" wp14:anchorId="44C3F6E8" wp14:editId="2CE404A7">
            <wp:simplePos x="0" y="0"/>
            <wp:positionH relativeFrom="column">
              <wp:posOffset>-467042</wp:posOffset>
            </wp:positionH>
            <wp:positionV relativeFrom="paragraph">
              <wp:posOffset>79692</wp:posOffset>
            </wp:positionV>
            <wp:extent cx="704850" cy="504825"/>
            <wp:effectExtent l="23812" t="71438" r="0" b="80962"/>
            <wp:wrapNone/>
            <wp:docPr id="3" name="Picture 9" descr="C:\Users\mmortici\Downloads\NSPCC_Crayon_Arrows_Dashe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mortici\Downloads\NSPCC_Crayon_Arrows_Dashed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37727">
                      <a:off x="0" y="0"/>
                      <a:ext cx="704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EF7">
        <w:rPr>
          <w:rFonts w:ascii="NSPCC Regular" w:hAnsi="NSPCC Regular"/>
          <w:sz w:val="22"/>
          <w:szCs w:val="22"/>
          <w:lang w:val="cy-GB"/>
        </w:rPr>
        <w:t>mwynhau’</w:t>
      </w:r>
      <w:r w:rsidR="007E5EF7" w:rsidRPr="007E5EF7">
        <w:rPr>
          <w:rFonts w:ascii="NSPCC Regular" w:hAnsi="NSPCC Regular"/>
          <w:sz w:val="22"/>
          <w:szCs w:val="22"/>
          <w:lang w:val="cy-GB"/>
        </w:rPr>
        <w:t>r amser rydych chi'n ei dreulio gyda ni a gwybod eich bod</w:t>
      </w:r>
      <w:r w:rsidR="007401CC">
        <w:rPr>
          <w:rFonts w:ascii="NSPCC Regular" w:hAnsi="NSPCC Regular"/>
          <w:sz w:val="22"/>
          <w:szCs w:val="22"/>
          <w:lang w:val="cy-GB"/>
        </w:rPr>
        <w:t xml:space="preserve"> y</w:t>
      </w:r>
      <w:r w:rsidR="007E5EF7" w:rsidRPr="007E5EF7">
        <w:rPr>
          <w:rFonts w:ascii="NSPCC Regular" w:hAnsi="NSPCC Regular"/>
          <w:sz w:val="22"/>
          <w:szCs w:val="22"/>
          <w:lang w:val="cy-GB"/>
        </w:rPr>
        <w:t>n ddiogel</w:t>
      </w:r>
    </w:p>
    <w:p w14:paraId="2A78AED3" w14:textId="5120BADF" w:rsidR="007E5EF7" w:rsidRPr="007E5EF7" w:rsidRDefault="007E5EF7" w:rsidP="007E5EF7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7E5EF7">
        <w:rPr>
          <w:rFonts w:ascii="NSPCC Regular" w:hAnsi="NSPCC Regular"/>
          <w:sz w:val="22"/>
          <w:szCs w:val="22"/>
          <w:lang w:val="cy-GB"/>
        </w:rPr>
        <w:t xml:space="preserve">cael gwybod gyda phwy y gallwch siarad os nad yw rhywbeth yn iawn </w:t>
      </w:r>
    </w:p>
    <w:p w14:paraId="72D797DC" w14:textId="7C854A70" w:rsidR="007E5EF7" w:rsidRPr="007E5EF7" w:rsidRDefault="007E5EF7" w:rsidP="007E5EF7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7E5EF7">
        <w:rPr>
          <w:rFonts w:ascii="NSPCC Regular" w:hAnsi="NSPCC Regular"/>
          <w:sz w:val="22"/>
          <w:szCs w:val="22"/>
          <w:lang w:val="cy-GB"/>
        </w:rPr>
        <w:t>cael gwrandawiad</w:t>
      </w:r>
    </w:p>
    <w:p w14:paraId="53E9D080" w14:textId="1A6A0570" w:rsidR="007E5EF7" w:rsidRPr="007E5EF7" w:rsidRDefault="007E5EF7" w:rsidP="007E5EF7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7E5EF7">
        <w:rPr>
          <w:rFonts w:ascii="NSPCC Regular" w:hAnsi="NSPCC Regular"/>
          <w:sz w:val="22"/>
          <w:szCs w:val="22"/>
          <w:lang w:val="cy-GB"/>
        </w:rPr>
        <w:t xml:space="preserve">cymryd rhan a chyfrannu tuag at benderfyniadau </w:t>
      </w:r>
      <w:r w:rsidR="007401CC">
        <w:rPr>
          <w:rFonts w:ascii="NSPCC Regular" w:hAnsi="NSPCC Regular"/>
          <w:sz w:val="22"/>
          <w:szCs w:val="22"/>
          <w:lang w:val="cy-GB"/>
        </w:rPr>
        <w:t>y</w:t>
      </w:r>
      <w:r w:rsidRPr="007E5EF7">
        <w:rPr>
          <w:rFonts w:ascii="NSPCC Regular" w:hAnsi="NSPCC Regular"/>
          <w:sz w:val="22"/>
          <w:szCs w:val="22"/>
          <w:lang w:val="cy-GB"/>
        </w:rPr>
        <w:t>n y clwb neu</w:t>
      </w:r>
      <w:r w:rsidR="007401CC">
        <w:rPr>
          <w:rFonts w:ascii="NSPCC Regular" w:hAnsi="NSPCC Regular"/>
          <w:sz w:val="22"/>
          <w:szCs w:val="22"/>
          <w:lang w:val="cy-GB"/>
        </w:rPr>
        <w:t>’r</w:t>
      </w:r>
      <w:r w:rsidRPr="007E5EF7">
        <w:rPr>
          <w:rFonts w:ascii="NSPCC Regular" w:hAnsi="NSPCC Regular"/>
          <w:sz w:val="22"/>
          <w:szCs w:val="22"/>
          <w:lang w:val="cy-GB"/>
        </w:rPr>
        <w:t xml:space="preserve"> </w:t>
      </w:r>
      <w:r w:rsidR="007401CC">
        <w:rPr>
          <w:rFonts w:ascii="NSPCC Regular" w:hAnsi="NSPCC Regular"/>
          <w:sz w:val="22"/>
          <w:szCs w:val="22"/>
          <w:lang w:val="cy-GB"/>
        </w:rPr>
        <w:t>g</w:t>
      </w:r>
      <w:r w:rsidRPr="007E5EF7">
        <w:rPr>
          <w:rFonts w:ascii="NSPCC Regular" w:hAnsi="NSPCC Regular"/>
          <w:sz w:val="22"/>
          <w:szCs w:val="22"/>
          <w:lang w:val="cy-GB"/>
        </w:rPr>
        <w:t>weithgaredd</w:t>
      </w:r>
    </w:p>
    <w:p w14:paraId="4BF0A8D3" w14:textId="543BD99A" w:rsidR="007E5EF7" w:rsidRPr="007E5EF7" w:rsidRDefault="007E5EF7" w:rsidP="007E5EF7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7E5EF7">
        <w:rPr>
          <w:rFonts w:ascii="NSPCC Regular" w:hAnsi="NSPCC Regular"/>
          <w:sz w:val="22"/>
          <w:szCs w:val="22"/>
          <w:lang w:val="cy-GB"/>
        </w:rPr>
        <w:t>cael ei</w:t>
      </w:r>
      <w:r w:rsidR="007401CC">
        <w:rPr>
          <w:rFonts w:ascii="NSPCC Regular" w:hAnsi="NSPCC Regular"/>
          <w:sz w:val="22"/>
          <w:szCs w:val="22"/>
          <w:lang w:val="cy-GB"/>
        </w:rPr>
        <w:t>ch</w:t>
      </w:r>
      <w:r w:rsidRPr="007E5EF7">
        <w:rPr>
          <w:rFonts w:ascii="NSPCC Regular" w:hAnsi="NSPCC Regular"/>
          <w:sz w:val="22"/>
          <w:szCs w:val="22"/>
          <w:lang w:val="cy-GB"/>
        </w:rPr>
        <w:t xml:space="preserve"> parchu gennym ni ac aelodau eraill o'r tîm a </w:t>
      </w:r>
      <w:r w:rsidR="003F7D3D">
        <w:rPr>
          <w:rFonts w:ascii="NSPCC Regular" w:hAnsi="NSPCC Regular"/>
          <w:sz w:val="22"/>
          <w:szCs w:val="22"/>
          <w:lang w:val="cy-GB"/>
        </w:rPr>
        <w:t>chael eich</w:t>
      </w:r>
      <w:r w:rsidRPr="007E5EF7">
        <w:rPr>
          <w:rFonts w:ascii="NSPCC Regular" w:hAnsi="NSPCC Regular"/>
          <w:sz w:val="22"/>
          <w:szCs w:val="22"/>
          <w:lang w:val="cy-GB"/>
        </w:rPr>
        <w:t xml:space="preserve"> trin yn deg</w:t>
      </w:r>
    </w:p>
    <w:p w14:paraId="6A8976D3" w14:textId="530BEEB6" w:rsidR="007E5EF7" w:rsidRPr="007E5EF7" w:rsidRDefault="007E5EF7" w:rsidP="007E5EF7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7E5EF7">
        <w:rPr>
          <w:rFonts w:ascii="NSPCC Regular" w:hAnsi="NSPCC Regular"/>
          <w:sz w:val="22"/>
          <w:szCs w:val="22"/>
          <w:lang w:val="cy-GB"/>
        </w:rPr>
        <w:t>teimlo e</w:t>
      </w:r>
      <w:r w:rsidR="003F7D3D">
        <w:rPr>
          <w:rFonts w:ascii="NSPCC Regular" w:hAnsi="NSPCC Regular"/>
          <w:sz w:val="22"/>
          <w:szCs w:val="22"/>
          <w:lang w:val="cy-GB"/>
        </w:rPr>
        <w:t xml:space="preserve">ich </w:t>
      </w:r>
      <w:r w:rsidRPr="007E5EF7">
        <w:rPr>
          <w:rFonts w:ascii="NSPCC Regular" w:hAnsi="NSPCC Regular"/>
          <w:sz w:val="22"/>
          <w:szCs w:val="22"/>
          <w:lang w:val="cy-GB"/>
        </w:rPr>
        <w:t>bod yn cael croes</w:t>
      </w:r>
      <w:r w:rsidR="003F7D3D">
        <w:rPr>
          <w:rFonts w:ascii="NSPCC Regular" w:hAnsi="NSPCC Regular"/>
          <w:sz w:val="22"/>
          <w:szCs w:val="22"/>
          <w:lang w:val="cy-GB"/>
        </w:rPr>
        <w:t xml:space="preserve">o a’ch </w:t>
      </w:r>
      <w:r w:rsidRPr="007E5EF7">
        <w:rPr>
          <w:rFonts w:ascii="NSPCC Regular" w:hAnsi="NSPCC Regular"/>
          <w:sz w:val="22"/>
          <w:szCs w:val="22"/>
          <w:lang w:val="cy-GB"/>
        </w:rPr>
        <w:t>gwerthfawrogi</w:t>
      </w:r>
      <w:r w:rsidR="003F7D3D">
        <w:rPr>
          <w:rFonts w:ascii="NSPCC Regular" w:hAnsi="NSPCC Regular"/>
          <w:sz w:val="22"/>
          <w:szCs w:val="22"/>
          <w:lang w:val="cy-GB"/>
        </w:rPr>
        <w:t>, heb gael eich</w:t>
      </w:r>
      <w:r w:rsidRPr="007E5EF7">
        <w:rPr>
          <w:rFonts w:ascii="NSPCC Regular" w:hAnsi="NSPCC Regular"/>
          <w:sz w:val="22"/>
          <w:szCs w:val="22"/>
          <w:lang w:val="cy-GB"/>
        </w:rPr>
        <w:t xml:space="preserve"> barnu ar sail eich hil, rhyw, rhywioldeb neu allu</w:t>
      </w:r>
    </w:p>
    <w:p w14:paraId="36A06421" w14:textId="3E6775AD" w:rsidR="007E5EF7" w:rsidRPr="007E5EF7" w:rsidRDefault="007E5EF7" w:rsidP="007E5EF7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7E5EF7">
        <w:rPr>
          <w:rFonts w:ascii="NSPCC Regular" w:hAnsi="NSPCC Regular"/>
          <w:sz w:val="22"/>
          <w:szCs w:val="22"/>
          <w:lang w:val="cy-GB"/>
        </w:rPr>
        <w:t>cael e</w:t>
      </w:r>
      <w:r w:rsidR="003F7D3D">
        <w:rPr>
          <w:rFonts w:ascii="NSPCC Regular" w:hAnsi="NSPCC Regular"/>
          <w:sz w:val="22"/>
          <w:szCs w:val="22"/>
          <w:lang w:val="cy-GB"/>
        </w:rPr>
        <w:t xml:space="preserve">ich </w:t>
      </w:r>
      <w:r w:rsidRPr="007E5EF7">
        <w:rPr>
          <w:rFonts w:ascii="NSPCC Regular" w:hAnsi="NSPCC Regular"/>
          <w:sz w:val="22"/>
          <w:szCs w:val="22"/>
          <w:lang w:val="cy-GB"/>
        </w:rPr>
        <w:t xml:space="preserve">annog a datblygu </w:t>
      </w:r>
      <w:r w:rsidR="003F7D3D">
        <w:rPr>
          <w:rFonts w:ascii="NSPCC Regular" w:hAnsi="NSPCC Regular"/>
          <w:sz w:val="22"/>
          <w:szCs w:val="22"/>
          <w:lang w:val="cy-GB"/>
        </w:rPr>
        <w:t xml:space="preserve">eich </w:t>
      </w:r>
      <w:r w:rsidRPr="007E5EF7">
        <w:rPr>
          <w:rFonts w:ascii="NSPCC Regular" w:hAnsi="NSPCC Regular"/>
          <w:sz w:val="22"/>
          <w:szCs w:val="22"/>
          <w:lang w:val="cy-GB"/>
        </w:rPr>
        <w:t>sgiliau gyda'n</w:t>
      </w:r>
      <w:r w:rsidR="003F7D3D">
        <w:rPr>
          <w:rFonts w:ascii="NSPCC Regular" w:hAnsi="NSPCC Regular"/>
          <w:sz w:val="22"/>
          <w:szCs w:val="22"/>
          <w:lang w:val="cy-GB"/>
        </w:rPr>
        <w:t xml:space="preserve"> help ni </w:t>
      </w:r>
    </w:p>
    <w:p w14:paraId="422E19E8" w14:textId="28307313" w:rsidR="007E5EF7" w:rsidRPr="007E5EF7" w:rsidRDefault="007E5EF7" w:rsidP="007E5EF7">
      <w:pPr>
        <w:pStyle w:val="Default"/>
        <w:widowControl w:val="0"/>
        <w:numPr>
          <w:ilvl w:val="0"/>
          <w:numId w:val="54"/>
        </w:numPr>
        <w:jc w:val="both"/>
        <w:rPr>
          <w:rFonts w:ascii="NSPCC Regular" w:hAnsi="NSPCC Regular"/>
          <w:sz w:val="22"/>
          <w:szCs w:val="22"/>
          <w:lang w:val="cy-GB"/>
        </w:rPr>
      </w:pPr>
      <w:r w:rsidRPr="007E5EF7">
        <w:rPr>
          <w:rFonts w:ascii="NSPCC Regular" w:hAnsi="NSPCC Regular"/>
          <w:sz w:val="22"/>
          <w:szCs w:val="22"/>
          <w:lang w:val="cy-GB"/>
        </w:rPr>
        <w:t>derbyn gofal os oes damwain neu anaf a bod eich rhieni'n cael gwybod os oes angen</w:t>
      </w:r>
    </w:p>
    <w:p w14:paraId="79DBD903" w14:textId="497528C5" w:rsidR="00690623" w:rsidRPr="003F7D3D" w:rsidRDefault="00690623" w:rsidP="003F7D3D">
      <w:pPr>
        <w:pStyle w:val="Default"/>
        <w:widowControl w:val="0"/>
        <w:ind w:left="360"/>
        <w:jc w:val="both"/>
        <w:rPr>
          <w:rFonts w:ascii="NSPCC Regular" w:hAnsi="NSPCC Regular"/>
          <w:sz w:val="22"/>
          <w:szCs w:val="22"/>
          <w:lang w:val="cy-GB"/>
        </w:rPr>
      </w:pPr>
    </w:p>
    <w:p w14:paraId="06B6D149" w14:textId="50BC8434" w:rsidR="007E5EF7" w:rsidRDefault="003F7D3D" w:rsidP="00690623">
      <w:pPr>
        <w:pStyle w:val="CM6"/>
        <w:spacing w:after="347"/>
        <w:rPr>
          <w:rFonts w:ascii="NSPCC Regular" w:hAnsi="NSPCC Regular" w:cs="Arial"/>
          <w:color w:val="000000"/>
          <w:sz w:val="22"/>
          <w:szCs w:val="22"/>
          <w:lang w:val="cy-GB"/>
        </w:rPr>
      </w:pPr>
      <w:r>
        <w:rPr>
          <w:rFonts w:ascii="NSPCC Regular" w:hAnsi="NSPCC Regular" w:cs="Arial"/>
          <w:color w:val="000000"/>
          <w:sz w:val="22"/>
          <w:szCs w:val="22"/>
          <w:lang w:val="cy-GB"/>
        </w:rPr>
        <w:t>Rydym yn disgwyl</w:t>
      </w:r>
      <w:r w:rsidR="007E5EF7" w:rsidRPr="007E5EF7"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 i bob person ifanc ddilyn yr ymddygiadau a'r ceisiadau a nodir yn y cod hwn. Os bydd unrhyw berson ifanc yn ymddwyn mewn ffordd sy'n </w:t>
      </w:r>
      <w:r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mynd yn groes i </w:t>
      </w:r>
      <w:r w:rsidR="007E5EF7" w:rsidRPr="007E5EF7"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unrhyw un o'r pwyntiau a nodir uchod, byddwn yn mynd i'r afael â'r broblem ar unwaith gyda chyfranogiad rhiant ac yn </w:t>
      </w:r>
      <w:r>
        <w:rPr>
          <w:rFonts w:ascii="NSPCC Regular" w:hAnsi="NSPCC Regular" w:cs="Arial"/>
          <w:color w:val="000000"/>
          <w:sz w:val="22"/>
          <w:szCs w:val="22"/>
          <w:lang w:val="cy-GB"/>
        </w:rPr>
        <w:t xml:space="preserve">ceisio </w:t>
      </w:r>
      <w:r w:rsidR="007E5EF7" w:rsidRPr="007E5EF7">
        <w:rPr>
          <w:rFonts w:ascii="NSPCC Regular" w:hAnsi="NSPCC Regular" w:cs="Arial"/>
          <w:color w:val="000000"/>
          <w:sz w:val="22"/>
          <w:szCs w:val="22"/>
          <w:lang w:val="cy-GB"/>
        </w:rPr>
        <w:t>datrys y mater</w:t>
      </w:r>
      <w:r w:rsidR="007E5EF7">
        <w:rPr>
          <w:rFonts w:ascii="NSPCC Regular" w:hAnsi="NSPCC Regular" w:cs="Arial"/>
          <w:color w:val="000000"/>
          <w:sz w:val="22"/>
          <w:szCs w:val="22"/>
          <w:lang w:val="cy-GB"/>
        </w:rPr>
        <w:t>.</w:t>
      </w:r>
    </w:p>
    <w:p w14:paraId="011C274A" w14:textId="1F369122" w:rsidR="009F02E2" w:rsidRPr="003F7D3D" w:rsidRDefault="007E5EF7" w:rsidP="003F7D3D">
      <w:pPr>
        <w:pStyle w:val="CM3"/>
        <w:spacing w:after="240" w:line="240" w:lineRule="auto"/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</w:pP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Gall problemau parhaus a thor</w:t>
      </w:r>
      <w:r w:rsidR="003F7D3D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ri rheolau</w:t>
      </w: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'r cod hwn </w:t>
      </w:r>
      <w:r w:rsidR="003F7D3D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yn gyson </w:t>
      </w: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olygu </w:t>
      </w:r>
      <w:r w:rsidR="003F7D3D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y bydd rhai</w:t>
      </w: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d</w:t>
      </w:r>
      <w:r w:rsidR="003F7D3D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 i ni</w:t>
      </w: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, yn anffodus, ofyn i chi adael y gweithgaredd, y digwyddiad neu'r clwb yn barhaol, er lles</w:t>
      </w:r>
      <w:r w:rsidR="003F7D3D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 y b</w:t>
      </w: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 xml:space="preserve">obl ifanc eraill a'n staff. Mae hyn yn rhywbeth nad ydym byth </w:t>
      </w:r>
      <w:r w:rsidR="003F7D3D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eisiau e</w:t>
      </w:r>
      <w:r w:rsidRPr="007E5EF7"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i wneud</w:t>
      </w:r>
      <w:r>
        <w:rPr>
          <w:rFonts w:ascii="NSPCC Regular" w:hAnsi="NSPCC Regular" w:cs="Arial"/>
          <w:b/>
          <w:bCs/>
          <w:color w:val="000000"/>
          <w:sz w:val="22"/>
          <w:szCs w:val="22"/>
          <w:lang w:val="cy-GB"/>
        </w:rPr>
        <w:t>.</w:t>
      </w:r>
    </w:p>
    <w:p w14:paraId="301BFC67" w14:textId="77777777" w:rsidR="009C6970" w:rsidRPr="008B235C" w:rsidRDefault="009F02E2" w:rsidP="009C6970">
      <w:pPr>
        <w:pStyle w:val="Default"/>
        <w:rPr>
          <w:lang w:val="cy-GB" w:eastAsia="en-US"/>
        </w:rPr>
      </w:pPr>
      <w:r w:rsidRPr="008B235C">
        <w:rPr>
          <w:noProof/>
          <w:lang w:val="cy-GB"/>
        </w:rPr>
        <w:drawing>
          <wp:anchor distT="0" distB="0" distL="114300" distR="114300" simplePos="0" relativeHeight="251667456" behindDoc="0" locked="0" layoutInCell="1" allowOverlap="1" wp14:anchorId="4293582E" wp14:editId="29AAAA90">
            <wp:simplePos x="0" y="0"/>
            <wp:positionH relativeFrom="column">
              <wp:posOffset>-575945</wp:posOffset>
            </wp:positionH>
            <wp:positionV relativeFrom="paragraph">
              <wp:posOffset>600075</wp:posOffset>
            </wp:positionV>
            <wp:extent cx="998220" cy="66675"/>
            <wp:effectExtent l="8572" t="0" r="953" b="952"/>
            <wp:wrapNone/>
            <wp:docPr id="16" name="Picture 16" descr="C:\Users\mmortici\Downloads\NSPCC_Crayon_DottedLin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mortici\Downloads\NSPCC_Crayon_DottedLine_Mediu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3" r="6905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9822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35C">
        <w:rPr>
          <w:noProof/>
          <w:lang w:val="cy-GB"/>
        </w:rPr>
        <w:drawing>
          <wp:anchor distT="0" distB="0" distL="114300" distR="114300" simplePos="0" relativeHeight="251666432" behindDoc="0" locked="0" layoutInCell="1" allowOverlap="1" wp14:anchorId="135E2597" wp14:editId="1DD4CC14">
            <wp:simplePos x="0" y="0"/>
            <wp:positionH relativeFrom="column">
              <wp:posOffset>5634355</wp:posOffset>
            </wp:positionH>
            <wp:positionV relativeFrom="paragraph">
              <wp:posOffset>590550</wp:posOffset>
            </wp:positionV>
            <wp:extent cx="998220" cy="66675"/>
            <wp:effectExtent l="8572" t="0" r="953" b="952"/>
            <wp:wrapNone/>
            <wp:docPr id="15" name="Picture 15" descr="C:\Users\mmortici\Downloads\NSPCC_Crayon_DottedLin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mortici\Downloads\NSPCC_Crayon_DottedLine_Mediu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3" r="6905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9822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35C">
        <w:rPr>
          <w:noProof/>
          <w:lang w:val="cy-GB"/>
        </w:rPr>
        <w:drawing>
          <wp:anchor distT="0" distB="0" distL="114300" distR="114300" simplePos="0" relativeHeight="251665408" behindDoc="0" locked="0" layoutInCell="1" allowOverlap="1" wp14:anchorId="07A5D3EA" wp14:editId="7FBF77C5">
            <wp:simplePos x="0" y="0"/>
            <wp:positionH relativeFrom="column">
              <wp:posOffset>-81915</wp:posOffset>
            </wp:positionH>
            <wp:positionV relativeFrom="paragraph">
              <wp:posOffset>58420</wp:posOffset>
            </wp:positionV>
            <wp:extent cx="6229350" cy="66675"/>
            <wp:effectExtent l="0" t="0" r="0" b="9525"/>
            <wp:wrapNone/>
            <wp:docPr id="2" name="Picture 13" descr="C:\Users\mmortici\Downloads\NSPCC_Crayon_DottedLine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mortici\Downloads\NSPCC_Crayon_DottedLine_Mediu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20" w:type="dxa"/>
        <w:tblLayout w:type="fixed"/>
        <w:tblLook w:val="0000" w:firstRow="0" w:lastRow="0" w:firstColumn="0" w:lastColumn="0" w:noHBand="0" w:noVBand="0"/>
      </w:tblPr>
      <w:tblGrid>
        <w:gridCol w:w="2988"/>
        <w:gridCol w:w="6632"/>
      </w:tblGrid>
      <w:tr w:rsidR="00690623" w:rsidRPr="008B235C" w14:paraId="4B6A97FE" w14:textId="77777777" w:rsidTr="009C6970">
        <w:trPr>
          <w:trHeight w:val="499"/>
        </w:trPr>
        <w:tc>
          <w:tcPr>
            <w:tcW w:w="2988" w:type="dxa"/>
            <w:shd w:val="clear" w:color="auto" w:fill="auto"/>
            <w:vAlign w:val="center"/>
          </w:tcPr>
          <w:p w14:paraId="3CAECFF0" w14:textId="4BBFA574" w:rsidR="008923E4" w:rsidRPr="008B235C" w:rsidRDefault="007E5EF7" w:rsidP="00301EF3">
            <w:pPr>
              <w:pStyle w:val="Default"/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</w:pPr>
            <w:r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  <w:t>Llofnod y person ifanc</w:t>
            </w:r>
            <w:r w:rsidR="008923E4" w:rsidRPr="008B235C"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  <w:t>:</w:t>
            </w:r>
          </w:p>
          <w:p w14:paraId="196C0B56" w14:textId="77777777" w:rsidR="008923E4" w:rsidRPr="008B235C" w:rsidRDefault="008923E4" w:rsidP="00301EF3">
            <w:pPr>
              <w:pStyle w:val="Default"/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</w:pPr>
          </w:p>
          <w:p w14:paraId="60FB95A4" w14:textId="2897164C" w:rsidR="00690623" w:rsidRPr="008B235C" w:rsidRDefault="007E5EF7" w:rsidP="00301EF3">
            <w:pPr>
              <w:pStyle w:val="Default"/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</w:pPr>
            <w:r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  <w:t>Llofnod y rhiant</w:t>
            </w:r>
            <w:r w:rsidR="00690623" w:rsidRPr="008B235C"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  <w:t>:</w:t>
            </w:r>
          </w:p>
          <w:p w14:paraId="2EA8A5A5" w14:textId="77777777" w:rsidR="008923E4" w:rsidRPr="008B235C" w:rsidRDefault="008923E4" w:rsidP="00301EF3">
            <w:pPr>
              <w:pStyle w:val="Default"/>
              <w:rPr>
                <w:rFonts w:ascii="NSPCC Regular" w:hAnsi="NSPCC Regular"/>
                <w:sz w:val="22"/>
                <w:szCs w:val="22"/>
                <w:lang w:val="cy-GB"/>
              </w:rPr>
            </w:pPr>
          </w:p>
        </w:tc>
        <w:tc>
          <w:tcPr>
            <w:tcW w:w="6632" w:type="dxa"/>
            <w:shd w:val="clear" w:color="auto" w:fill="auto"/>
          </w:tcPr>
          <w:p w14:paraId="16E78874" w14:textId="77777777" w:rsidR="00690623" w:rsidRPr="008B235C" w:rsidRDefault="00690623" w:rsidP="00301EF3">
            <w:pPr>
              <w:pStyle w:val="Default"/>
              <w:rPr>
                <w:color w:val="auto"/>
                <w:sz w:val="22"/>
                <w:szCs w:val="22"/>
                <w:lang w:val="cy-GB"/>
              </w:rPr>
            </w:pPr>
          </w:p>
        </w:tc>
      </w:tr>
      <w:tr w:rsidR="008923E4" w:rsidRPr="008B235C" w14:paraId="7AB79093" w14:textId="77777777" w:rsidTr="009C6970">
        <w:trPr>
          <w:trHeight w:val="240"/>
        </w:trPr>
        <w:tc>
          <w:tcPr>
            <w:tcW w:w="2988" w:type="dxa"/>
            <w:shd w:val="clear" w:color="auto" w:fill="auto"/>
            <w:vAlign w:val="center"/>
          </w:tcPr>
          <w:p w14:paraId="5355BA8C" w14:textId="1CB870A8" w:rsidR="008923E4" w:rsidRPr="008B235C" w:rsidRDefault="008923E4" w:rsidP="00E45A5A">
            <w:pPr>
              <w:pStyle w:val="Default"/>
              <w:rPr>
                <w:rFonts w:ascii="NSPCC Regular" w:hAnsi="NSPCC Regular"/>
                <w:sz w:val="22"/>
                <w:szCs w:val="22"/>
                <w:lang w:val="cy-GB"/>
              </w:rPr>
            </w:pPr>
            <w:r w:rsidRPr="008B235C">
              <w:rPr>
                <w:noProof/>
                <w:lang w:val="cy-GB"/>
              </w:rPr>
              <w:drawing>
                <wp:anchor distT="0" distB="0" distL="114300" distR="114300" simplePos="0" relativeHeight="251669504" behindDoc="0" locked="0" layoutInCell="1" allowOverlap="1" wp14:anchorId="6F62B082" wp14:editId="381A5374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309880</wp:posOffset>
                  </wp:positionV>
                  <wp:extent cx="6229350" cy="66675"/>
                  <wp:effectExtent l="0" t="0" r="0" b="9525"/>
                  <wp:wrapNone/>
                  <wp:docPr id="1" name="Picture 12" descr="C:\Users\mmortici\Downloads\NSPCC_Crayon_DottedLine_Medi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mortici\Downloads\NSPCC_Crayon_DottedLine_Medi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5EF7">
              <w:rPr>
                <w:rFonts w:ascii="NSPCC Regular" w:hAnsi="NSPCC Regular"/>
                <w:b/>
                <w:bCs/>
                <w:sz w:val="22"/>
                <w:szCs w:val="22"/>
                <w:lang w:val="cy-GB"/>
              </w:rPr>
              <w:t>Dyddiad:</w:t>
            </w:r>
          </w:p>
        </w:tc>
        <w:tc>
          <w:tcPr>
            <w:tcW w:w="6632" w:type="dxa"/>
            <w:shd w:val="clear" w:color="auto" w:fill="auto"/>
          </w:tcPr>
          <w:p w14:paraId="1AE26D72" w14:textId="77777777" w:rsidR="008923E4" w:rsidRPr="008B235C" w:rsidRDefault="008923E4" w:rsidP="00301EF3">
            <w:pPr>
              <w:pStyle w:val="Default"/>
              <w:rPr>
                <w:color w:val="auto"/>
                <w:sz w:val="22"/>
                <w:szCs w:val="22"/>
                <w:lang w:val="cy-GB"/>
              </w:rPr>
            </w:pPr>
          </w:p>
          <w:p w14:paraId="7B8D670E" w14:textId="77777777" w:rsidR="008923E4" w:rsidRPr="008B235C" w:rsidRDefault="008923E4" w:rsidP="00301EF3">
            <w:pPr>
              <w:pStyle w:val="Default"/>
              <w:rPr>
                <w:color w:val="auto"/>
                <w:sz w:val="22"/>
                <w:szCs w:val="22"/>
                <w:lang w:val="cy-GB"/>
              </w:rPr>
            </w:pPr>
          </w:p>
        </w:tc>
      </w:tr>
      <w:tr w:rsidR="008923E4" w:rsidRPr="008B235C" w14:paraId="7540A7AA" w14:textId="77777777" w:rsidTr="009C6970">
        <w:trPr>
          <w:trHeight w:val="359"/>
        </w:trPr>
        <w:tc>
          <w:tcPr>
            <w:tcW w:w="2988" w:type="dxa"/>
            <w:shd w:val="clear" w:color="auto" w:fill="auto"/>
            <w:vAlign w:val="center"/>
          </w:tcPr>
          <w:p w14:paraId="6F32476B" w14:textId="77777777" w:rsidR="008923E4" w:rsidRPr="008B235C" w:rsidRDefault="008923E4" w:rsidP="00301EF3">
            <w:pPr>
              <w:pStyle w:val="Default"/>
              <w:rPr>
                <w:rFonts w:ascii="NSPCC Regular" w:hAnsi="NSPCC Regular"/>
                <w:sz w:val="22"/>
                <w:szCs w:val="22"/>
                <w:lang w:val="cy-GB"/>
              </w:rPr>
            </w:pPr>
          </w:p>
        </w:tc>
        <w:tc>
          <w:tcPr>
            <w:tcW w:w="6632" w:type="dxa"/>
            <w:shd w:val="clear" w:color="auto" w:fill="auto"/>
          </w:tcPr>
          <w:p w14:paraId="76EAC2FD" w14:textId="77777777" w:rsidR="008923E4" w:rsidRPr="008B235C" w:rsidRDefault="008923E4" w:rsidP="00301EF3">
            <w:pPr>
              <w:pStyle w:val="Default"/>
              <w:rPr>
                <w:color w:val="auto"/>
                <w:sz w:val="22"/>
                <w:szCs w:val="22"/>
                <w:lang w:val="cy-GB"/>
              </w:rPr>
            </w:pPr>
          </w:p>
          <w:p w14:paraId="27474C23" w14:textId="77777777" w:rsidR="008923E4" w:rsidRPr="008B235C" w:rsidRDefault="008923E4" w:rsidP="00301EF3">
            <w:pPr>
              <w:pStyle w:val="Default"/>
              <w:rPr>
                <w:color w:val="auto"/>
                <w:sz w:val="22"/>
                <w:szCs w:val="22"/>
                <w:lang w:val="cy-GB"/>
              </w:rPr>
            </w:pPr>
          </w:p>
        </w:tc>
      </w:tr>
    </w:tbl>
    <w:p w14:paraId="4C6D1380" w14:textId="77777777" w:rsidR="00690623" w:rsidRPr="008B235C" w:rsidRDefault="00690623" w:rsidP="00690623">
      <w:pPr>
        <w:rPr>
          <w:sz w:val="22"/>
          <w:szCs w:val="22"/>
          <w:lang w:val="cy-GB"/>
        </w:rPr>
      </w:pPr>
    </w:p>
    <w:p w14:paraId="0F920153" w14:textId="77777777" w:rsidR="00690623" w:rsidRPr="008B235C" w:rsidRDefault="00690623" w:rsidP="00690623">
      <w:pPr>
        <w:pStyle w:val="Default"/>
        <w:widowControl w:val="0"/>
        <w:jc w:val="both"/>
        <w:rPr>
          <w:lang w:val="cy-GB"/>
        </w:rPr>
      </w:pPr>
    </w:p>
    <w:p w14:paraId="6F498F3D" w14:textId="77777777" w:rsidR="00EA0EE0" w:rsidRPr="008B235C" w:rsidRDefault="00EA0EE0" w:rsidP="00EA0EE0">
      <w:pPr>
        <w:pStyle w:val="BodyText1"/>
        <w:rPr>
          <w:lang w:val="cy-GB"/>
        </w:rPr>
      </w:pPr>
    </w:p>
    <w:sectPr w:rsidR="00EA0EE0" w:rsidRPr="008B235C" w:rsidSect="006827D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25" w:right="1134" w:bottom="1701" w:left="1134" w:header="720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6452F" w14:textId="77777777" w:rsidR="00E64A9E" w:rsidRDefault="00E64A9E">
      <w:r>
        <w:separator/>
      </w:r>
    </w:p>
  </w:endnote>
  <w:endnote w:type="continuationSeparator" w:id="0">
    <w:p w14:paraId="508E630C" w14:textId="77777777" w:rsidR="00E64A9E" w:rsidRDefault="00E64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SPCC Regular">
    <w:altName w:val="Calibri"/>
    <w:panose1 w:val="020F05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SPCC Headline">
    <w:altName w:val="Calibri"/>
    <w:panose1 w:val="020F09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21B03" w14:textId="77777777" w:rsidR="004D4FCF" w:rsidRDefault="004D4F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F6EAC" w14:textId="53ADC150" w:rsidR="004D4FCF" w:rsidRPr="00DC629C" w:rsidRDefault="004D4FCF" w:rsidP="004D4FCF">
    <w:pPr>
      <w:pStyle w:val="Footer"/>
      <w:tabs>
        <w:tab w:val="clear" w:pos="8306"/>
        <w:tab w:val="right" w:pos="9639"/>
      </w:tabs>
      <w:rPr>
        <w:rFonts w:ascii="NSPCC Regular" w:hAnsi="NSPCC Regular"/>
        <w:sz w:val="18"/>
        <w:szCs w:val="18"/>
        <w:lang w:val="cy-GB"/>
      </w:rPr>
    </w:pPr>
    <w:r w:rsidRPr="00DC629C">
      <w:rPr>
        <w:rFonts w:ascii="NSPCC Regular" w:hAnsi="NSPCC Regular"/>
        <w:b/>
        <w:sz w:val="18"/>
        <w:szCs w:val="18"/>
        <w:lang w:val="cy-GB"/>
      </w:rPr>
      <w:t>Medi 2018</w:t>
    </w:r>
    <w:r w:rsidRPr="00DC629C">
      <w:rPr>
        <w:rFonts w:ascii="NSPCC Regular" w:hAnsi="NSPCC Regular"/>
        <w:sz w:val="18"/>
        <w:szCs w:val="18"/>
        <w:lang w:val="cy-GB"/>
      </w:rPr>
      <w:t xml:space="preserve">. Rhagor o wybodaeth a chyfarwyddyd ar gael ar wefan y CPSU – </w:t>
    </w:r>
    <w:hyperlink r:id="rId1" w:history="1">
      <w:r w:rsidRPr="00DC629C">
        <w:rPr>
          <w:rStyle w:val="Hyperlink"/>
          <w:rFonts w:ascii="NSPCC Regular" w:hAnsi="NSPCC Regular"/>
          <w:color w:val="803689"/>
          <w:sz w:val="18"/>
          <w:szCs w:val="18"/>
          <w:lang w:val="cy-GB"/>
        </w:rPr>
        <w:t>thecpsu.org.uk</w:t>
      </w:r>
    </w:hyperlink>
    <w:r w:rsidRPr="00DC629C">
      <w:rPr>
        <w:lang w:val="cy-GB"/>
      </w:rPr>
      <w:t xml:space="preserve">  </w:t>
    </w:r>
    <w:r w:rsidRPr="00DC629C">
      <w:rPr>
        <w:lang w:val="cy-GB"/>
      </w:rPr>
      <w:tab/>
    </w:r>
    <w:r>
      <w:rPr>
        <w:rFonts w:ascii="NSPCC Regular" w:hAnsi="NSPCC Regular"/>
        <w:sz w:val="18"/>
        <w:szCs w:val="18"/>
        <w:lang w:val="cy-GB"/>
      </w:rPr>
      <w:t>Tud</w:t>
    </w:r>
    <w:r w:rsidRPr="00DC629C">
      <w:rPr>
        <w:rFonts w:ascii="NSPCC Regular" w:hAnsi="NSPCC Regular"/>
        <w:sz w:val="18"/>
        <w:szCs w:val="18"/>
        <w:lang w:val="cy-GB"/>
      </w:rPr>
      <w:t>a</w:t>
    </w:r>
    <w:r>
      <w:rPr>
        <w:rFonts w:ascii="NSPCC Regular" w:hAnsi="NSPCC Regular"/>
        <w:sz w:val="18"/>
        <w:szCs w:val="18"/>
        <w:lang w:val="cy-GB"/>
      </w:rPr>
      <w:t>l</w:t>
    </w:r>
    <w:r w:rsidRPr="00DC629C">
      <w:rPr>
        <w:rFonts w:ascii="NSPCC Regular" w:hAnsi="NSPCC Regular"/>
        <w:sz w:val="18"/>
        <w:szCs w:val="18"/>
        <w:lang w:val="cy-GB"/>
      </w:rPr>
      <w:t>e</w:t>
    </w:r>
    <w:r>
      <w:rPr>
        <w:rFonts w:ascii="NSPCC Regular" w:hAnsi="NSPCC Regular"/>
        <w:sz w:val="18"/>
        <w:szCs w:val="18"/>
        <w:lang w:val="cy-GB"/>
      </w:rPr>
      <w:t>n</w:t>
    </w:r>
    <w:r w:rsidRPr="00DC629C">
      <w:rPr>
        <w:rFonts w:ascii="NSPCC Regular" w:hAnsi="NSPCC Regular"/>
        <w:sz w:val="18"/>
        <w:szCs w:val="18"/>
        <w:lang w:val="cy-GB"/>
      </w:rPr>
      <w:t xml:space="preserve"> </w:t>
    </w:r>
    <w:r w:rsidRPr="00DC629C">
      <w:rPr>
        <w:rFonts w:ascii="NSPCC Regular" w:hAnsi="NSPCC Regular"/>
        <w:b/>
        <w:sz w:val="18"/>
        <w:szCs w:val="18"/>
        <w:lang w:val="cy-GB"/>
      </w:rPr>
      <w:fldChar w:fldCharType="begin"/>
    </w:r>
    <w:r w:rsidRPr="00DC629C">
      <w:rPr>
        <w:rFonts w:ascii="NSPCC Regular" w:hAnsi="NSPCC Regular"/>
        <w:b/>
        <w:sz w:val="18"/>
        <w:szCs w:val="18"/>
        <w:lang w:val="cy-GB"/>
      </w:rPr>
      <w:instrText xml:space="preserve"> PAGE  \* Arabic  \* MERGEFORMAT </w:instrText>
    </w:r>
    <w:r w:rsidRPr="00DC629C">
      <w:rPr>
        <w:rFonts w:ascii="NSPCC Regular" w:hAnsi="NSPCC Regular"/>
        <w:b/>
        <w:sz w:val="18"/>
        <w:szCs w:val="18"/>
        <w:lang w:val="cy-GB"/>
      </w:rPr>
      <w:fldChar w:fldCharType="separate"/>
    </w:r>
    <w:r>
      <w:rPr>
        <w:rFonts w:ascii="NSPCC Regular" w:hAnsi="NSPCC Regular"/>
        <w:b/>
        <w:noProof/>
        <w:sz w:val="18"/>
        <w:szCs w:val="18"/>
        <w:lang w:val="cy-GB"/>
      </w:rPr>
      <w:t>2</w:t>
    </w:r>
    <w:r w:rsidRPr="00DC629C">
      <w:rPr>
        <w:rFonts w:ascii="NSPCC Regular" w:hAnsi="NSPCC Regular"/>
        <w:b/>
        <w:sz w:val="18"/>
        <w:szCs w:val="18"/>
        <w:lang w:val="cy-GB"/>
      </w:rPr>
      <w:fldChar w:fldCharType="end"/>
    </w:r>
    <w:r w:rsidRPr="00DC629C">
      <w:rPr>
        <w:rFonts w:ascii="NSPCC Regular" w:hAnsi="NSPCC Regular"/>
        <w:sz w:val="18"/>
        <w:szCs w:val="18"/>
        <w:lang w:val="cy-GB"/>
      </w:rPr>
      <w:t xml:space="preserve"> o </w:t>
    </w:r>
    <w:r w:rsidRPr="00DC629C">
      <w:rPr>
        <w:rFonts w:ascii="NSPCC Regular" w:hAnsi="NSPCC Regular"/>
        <w:b/>
        <w:sz w:val="18"/>
        <w:szCs w:val="18"/>
        <w:lang w:val="cy-GB"/>
      </w:rPr>
      <w:fldChar w:fldCharType="begin"/>
    </w:r>
    <w:r w:rsidRPr="00DC629C">
      <w:rPr>
        <w:rFonts w:ascii="NSPCC Regular" w:hAnsi="NSPCC Regular"/>
        <w:b/>
        <w:sz w:val="18"/>
        <w:szCs w:val="18"/>
        <w:lang w:val="cy-GB"/>
      </w:rPr>
      <w:instrText xml:space="preserve"> NUMPAGES  \* Arabic  \* MERGEFORMAT </w:instrText>
    </w:r>
    <w:r w:rsidRPr="00DC629C">
      <w:rPr>
        <w:rFonts w:ascii="NSPCC Regular" w:hAnsi="NSPCC Regular"/>
        <w:b/>
        <w:sz w:val="18"/>
        <w:szCs w:val="18"/>
        <w:lang w:val="cy-GB"/>
      </w:rPr>
      <w:fldChar w:fldCharType="separate"/>
    </w:r>
    <w:r>
      <w:rPr>
        <w:rFonts w:ascii="NSPCC Regular" w:hAnsi="NSPCC Regular"/>
        <w:b/>
        <w:noProof/>
        <w:sz w:val="18"/>
        <w:szCs w:val="18"/>
        <w:lang w:val="cy-GB"/>
      </w:rPr>
      <w:t>2</w:t>
    </w:r>
    <w:r w:rsidRPr="00DC629C">
      <w:rPr>
        <w:rFonts w:ascii="NSPCC Regular" w:hAnsi="NSPCC Regular"/>
        <w:b/>
        <w:sz w:val="18"/>
        <w:szCs w:val="18"/>
        <w:lang w:val="cy-GB"/>
      </w:rPr>
      <w:fldChar w:fldCharType="end"/>
    </w:r>
  </w:p>
  <w:p w14:paraId="095A7010" w14:textId="35AA3DBE" w:rsidR="008C0563" w:rsidRPr="004D4FCF" w:rsidRDefault="008C0563" w:rsidP="004D4FCF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68FE4" w14:textId="7938E378" w:rsidR="00F60AD1" w:rsidRPr="00DC629C" w:rsidRDefault="00DC629C" w:rsidP="00BB4E6E">
    <w:pPr>
      <w:pStyle w:val="Footer"/>
      <w:tabs>
        <w:tab w:val="clear" w:pos="8306"/>
        <w:tab w:val="right" w:pos="9639"/>
      </w:tabs>
      <w:rPr>
        <w:rFonts w:ascii="NSPCC Regular" w:hAnsi="NSPCC Regular"/>
        <w:sz w:val="18"/>
        <w:szCs w:val="18"/>
        <w:lang w:val="cy-GB"/>
      </w:rPr>
    </w:pPr>
    <w:r w:rsidRPr="00DC629C">
      <w:rPr>
        <w:rFonts w:ascii="NSPCC Regular" w:hAnsi="NSPCC Regular"/>
        <w:b/>
        <w:sz w:val="18"/>
        <w:szCs w:val="18"/>
        <w:lang w:val="cy-GB"/>
      </w:rPr>
      <w:t>Medi</w:t>
    </w:r>
    <w:r w:rsidR="00C9760A" w:rsidRPr="00DC629C">
      <w:rPr>
        <w:rFonts w:ascii="NSPCC Regular" w:hAnsi="NSPCC Regular"/>
        <w:b/>
        <w:sz w:val="18"/>
        <w:szCs w:val="18"/>
        <w:lang w:val="cy-GB"/>
      </w:rPr>
      <w:t xml:space="preserve"> 2018</w:t>
    </w:r>
    <w:r w:rsidR="00F60AD1" w:rsidRPr="00DC629C">
      <w:rPr>
        <w:rFonts w:ascii="NSPCC Regular" w:hAnsi="NSPCC Regular"/>
        <w:sz w:val="18"/>
        <w:szCs w:val="18"/>
        <w:lang w:val="cy-GB"/>
      </w:rPr>
      <w:t xml:space="preserve">. </w:t>
    </w:r>
    <w:r w:rsidRPr="00DC629C">
      <w:rPr>
        <w:rFonts w:ascii="NSPCC Regular" w:hAnsi="NSPCC Regular"/>
        <w:sz w:val="18"/>
        <w:szCs w:val="18"/>
        <w:lang w:val="cy-GB"/>
      </w:rPr>
      <w:t>Rhagor o wybodaeth a chyfarwyddyd ar gael ar wefan y</w:t>
    </w:r>
    <w:r w:rsidR="00F60AD1" w:rsidRPr="00DC629C">
      <w:rPr>
        <w:rFonts w:ascii="NSPCC Regular" w:hAnsi="NSPCC Regular"/>
        <w:sz w:val="18"/>
        <w:szCs w:val="18"/>
        <w:lang w:val="cy-GB"/>
      </w:rPr>
      <w:t xml:space="preserve"> CPSU – </w:t>
    </w:r>
    <w:hyperlink r:id="rId1" w:history="1">
      <w:r w:rsidR="00F60AD1" w:rsidRPr="00DC629C">
        <w:rPr>
          <w:rStyle w:val="Hyperlink"/>
          <w:rFonts w:ascii="NSPCC Regular" w:hAnsi="NSPCC Regular"/>
          <w:color w:val="803689"/>
          <w:sz w:val="18"/>
          <w:szCs w:val="18"/>
          <w:lang w:val="cy-GB"/>
        </w:rPr>
        <w:t>thecpsu.org.uk</w:t>
      </w:r>
    </w:hyperlink>
    <w:r w:rsidR="00F60AD1" w:rsidRPr="00DC629C">
      <w:rPr>
        <w:lang w:val="cy-GB"/>
      </w:rPr>
      <w:t xml:space="preserve">  </w:t>
    </w:r>
    <w:r w:rsidR="00BB4E6E" w:rsidRPr="00DC629C">
      <w:rPr>
        <w:lang w:val="cy-GB"/>
      </w:rPr>
      <w:tab/>
    </w:r>
    <w:r w:rsidR="00CB3274">
      <w:rPr>
        <w:rFonts w:ascii="NSPCC Regular" w:hAnsi="NSPCC Regular"/>
        <w:sz w:val="18"/>
        <w:szCs w:val="18"/>
        <w:lang w:val="cy-GB"/>
      </w:rPr>
      <w:t>Tud</w:t>
    </w:r>
    <w:r w:rsidR="00BB4E6E" w:rsidRPr="00DC629C">
      <w:rPr>
        <w:rFonts w:ascii="NSPCC Regular" w:hAnsi="NSPCC Regular"/>
        <w:sz w:val="18"/>
        <w:szCs w:val="18"/>
        <w:lang w:val="cy-GB"/>
      </w:rPr>
      <w:t>a</w:t>
    </w:r>
    <w:r w:rsidR="00CB3274">
      <w:rPr>
        <w:rFonts w:ascii="NSPCC Regular" w:hAnsi="NSPCC Regular"/>
        <w:sz w:val="18"/>
        <w:szCs w:val="18"/>
        <w:lang w:val="cy-GB"/>
      </w:rPr>
      <w:t>l</w:t>
    </w:r>
    <w:r w:rsidR="00BB4E6E" w:rsidRPr="00DC629C">
      <w:rPr>
        <w:rFonts w:ascii="NSPCC Regular" w:hAnsi="NSPCC Regular"/>
        <w:sz w:val="18"/>
        <w:szCs w:val="18"/>
        <w:lang w:val="cy-GB"/>
      </w:rPr>
      <w:t>e</w:t>
    </w:r>
    <w:r w:rsidR="00CB3274">
      <w:rPr>
        <w:rFonts w:ascii="NSPCC Regular" w:hAnsi="NSPCC Regular"/>
        <w:sz w:val="18"/>
        <w:szCs w:val="18"/>
        <w:lang w:val="cy-GB"/>
      </w:rPr>
      <w:t>n</w:t>
    </w:r>
    <w:r w:rsidR="00BB4E6E" w:rsidRPr="00DC629C">
      <w:rPr>
        <w:rFonts w:ascii="NSPCC Regular" w:hAnsi="NSPCC Regular"/>
        <w:sz w:val="18"/>
        <w:szCs w:val="18"/>
        <w:lang w:val="cy-GB"/>
      </w:rPr>
      <w:t xml:space="preserve"> </w:t>
    </w:r>
    <w:r w:rsidR="00BB4E6E" w:rsidRPr="00DC629C">
      <w:rPr>
        <w:rFonts w:ascii="NSPCC Regular" w:hAnsi="NSPCC Regular"/>
        <w:b/>
        <w:sz w:val="18"/>
        <w:szCs w:val="18"/>
        <w:lang w:val="cy-GB"/>
      </w:rPr>
      <w:fldChar w:fldCharType="begin"/>
    </w:r>
    <w:r w:rsidR="00BB4E6E" w:rsidRPr="00DC629C">
      <w:rPr>
        <w:rFonts w:ascii="NSPCC Regular" w:hAnsi="NSPCC Regular"/>
        <w:b/>
        <w:sz w:val="18"/>
        <w:szCs w:val="18"/>
        <w:lang w:val="cy-GB"/>
      </w:rPr>
      <w:instrText xml:space="preserve"> PAGE  \* Arabic  \* MERGEFORMAT </w:instrText>
    </w:r>
    <w:r w:rsidR="00BB4E6E" w:rsidRPr="00DC629C">
      <w:rPr>
        <w:rFonts w:ascii="NSPCC Regular" w:hAnsi="NSPCC Regular"/>
        <w:b/>
        <w:sz w:val="18"/>
        <w:szCs w:val="18"/>
        <w:lang w:val="cy-GB"/>
      </w:rPr>
      <w:fldChar w:fldCharType="separate"/>
    </w:r>
    <w:r w:rsidR="004D4FCF">
      <w:rPr>
        <w:rFonts w:ascii="NSPCC Regular" w:hAnsi="NSPCC Regular"/>
        <w:b/>
        <w:noProof/>
        <w:sz w:val="18"/>
        <w:szCs w:val="18"/>
        <w:lang w:val="cy-GB"/>
      </w:rPr>
      <w:t>1</w:t>
    </w:r>
    <w:r w:rsidR="00BB4E6E" w:rsidRPr="00DC629C">
      <w:rPr>
        <w:rFonts w:ascii="NSPCC Regular" w:hAnsi="NSPCC Regular"/>
        <w:b/>
        <w:sz w:val="18"/>
        <w:szCs w:val="18"/>
        <w:lang w:val="cy-GB"/>
      </w:rPr>
      <w:fldChar w:fldCharType="end"/>
    </w:r>
    <w:r w:rsidR="00BB4E6E" w:rsidRPr="00DC629C">
      <w:rPr>
        <w:rFonts w:ascii="NSPCC Regular" w:hAnsi="NSPCC Regular"/>
        <w:sz w:val="18"/>
        <w:szCs w:val="18"/>
        <w:lang w:val="cy-GB"/>
      </w:rPr>
      <w:t xml:space="preserve"> o </w:t>
    </w:r>
    <w:r w:rsidR="00BB4E6E" w:rsidRPr="00DC629C">
      <w:rPr>
        <w:rFonts w:ascii="NSPCC Regular" w:hAnsi="NSPCC Regular"/>
        <w:b/>
        <w:sz w:val="18"/>
        <w:szCs w:val="18"/>
        <w:lang w:val="cy-GB"/>
      </w:rPr>
      <w:fldChar w:fldCharType="begin"/>
    </w:r>
    <w:r w:rsidR="00BB4E6E" w:rsidRPr="00DC629C">
      <w:rPr>
        <w:rFonts w:ascii="NSPCC Regular" w:hAnsi="NSPCC Regular"/>
        <w:b/>
        <w:sz w:val="18"/>
        <w:szCs w:val="18"/>
        <w:lang w:val="cy-GB"/>
      </w:rPr>
      <w:instrText xml:space="preserve"> NUMPAGES  \* Arabic  \* MERGEFORMAT </w:instrText>
    </w:r>
    <w:r w:rsidR="00BB4E6E" w:rsidRPr="00DC629C">
      <w:rPr>
        <w:rFonts w:ascii="NSPCC Regular" w:hAnsi="NSPCC Regular"/>
        <w:b/>
        <w:sz w:val="18"/>
        <w:szCs w:val="18"/>
        <w:lang w:val="cy-GB"/>
      </w:rPr>
      <w:fldChar w:fldCharType="separate"/>
    </w:r>
    <w:r w:rsidR="004D4FCF">
      <w:rPr>
        <w:rFonts w:ascii="NSPCC Regular" w:hAnsi="NSPCC Regular"/>
        <w:b/>
        <w:noProof/>
        <w:sz w:val="18"/>
        <w:szCs w:val="18"/>
        <w:lang w:val="cy-GB"/>
      </w:rPr>
      <w:t>2</w:t>
    </w:r>
    <w:r w:rsidR="00BB4E6E" w:rsidRPr="00DC629C">
      <w:rPr>
        <w:rFonts w:ascii="NSPCC Regular" w:hAnsi="NSPCC Regular"/>
        <w:b/>
        <w:sz w:val="18"/>
        <w:szCs w:val="18"/>
        <w:lang w:val="cy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6EFDE" w14:textId="77777777" w:rsidR="00E64A9E" w:rsidRDefault="00E64A9E">
      <w:r>
        <w:separator/>
      </w:r>
    </w:p>
  </w:footnote>
  <w:footnote w:type="continuationSeparator" w:id="0">
    <w:p w14:paraId="3B18D39E" w14:textId="77777777" w:rsidR="00E64A9E" w:rsidRDefault="00E64A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78786" w14:textId="77777777" w:rsidR="004D4FCF" w:rsidRDefault="004D4F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5670E" w14:textId="04141047" w:rsidR="00690623" w:rsidRPr="00692DD0" w:rsidRDefault="009F02E2" w:rsidP="00690623">
    <w:pPr>
      <w:pStyle w:val="Headertitle"/>
      <w:spacing w:after="100" w:afterAutospacing="1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7DA68AD" wp14:editId="30EE610E">
          <wp:simplePos x="0" y="0"/>
          <wp:positionH relativeFrom="column">
            <wp:posOffset>3921760</wp:posOffset>
          </wp:positionH>
          <wp:positionV relativeFrom="paragraph">
            <wp:posOffset>27305</wp:posOffset>
          </wp:positionV>
          <wp:extent cx="1295400" cy="297815"/>
          <wp:effectExtent l="0" t="0" r="0" b="6985"/>
          <wp:wrapTight wrapText="bothSides">
            <wp:wrapPolygon edited="0">
              <wp:start x="0" y="0"/>
              <wp:lineTo x="0" y="20725"/>
              <wp:lineTo x="21282" y="20725"/>
              <wp:lineTo x="21282" y="0"/>
              <wp:lineTo x="0" y="0"/>
            </wp:wrapPolygon>
          </wp:wrapTight>
          <wp:docPr id="4" name="Picture 4" descr="G:\SPORT\logos and signatures\CPSU LOGOS\2018 LOGO PROPOSAL\CPSU-logo-colour-full-size-936x2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:\SPORT\logos and signatures\CPSU LOGOS\2018 LOGO PROPOSAL\CPSU-logo-colour-full-size-936x21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440E365E" wp14:editId="70489DA5">
          <wp:simplePos x="0" y="0"/>
          <wp:positionH relativeFrom="column">
            <wp:posOffset>5407660</wp:posOffset>
          </wp:positionH>
          <wp:positionV relativeFrom="paragraph">
            <wp:posOffset>89535</wp:posOffset>
          </wp:positionV>
          <wp:extent cx="724535" cy="177165"/>
          <wp:effectExtent l="0" t="0" r="0" b="0"/>
          <wp:wrapTight wrapText="bothSides">
            <wp:wrapPolygon edited="0">
              <wp:start x="0" y="0"/>
              <wp:lineTo x="0" y="18581"/>
              <wp:lineTo x="21013" y="18581"/>
              <wp:lineTo x="21013" y="0"/>
              <wp:lineTo x="0" y="0"/>
            </wp:wrapPolygon>
          </wp:wrapTight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177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EF7" w:rsidRPr="007E5EF7">
      <w:t xml:space="preserve"> </w:t>
    </w:r>
    <w:r w:rsidR="007E5EF7" w:rsidRPr="007E5EF7">
      <w:rPr>
        <w:noProof/>
      </w:rPr>
      <w:t>Cod ymddygiad enghreifftiol ar gyfer plant</w:t>
    </w:r>
  </w:p>
  <w:p w14:paraId="026F4F78" w14:textId="77777777" w:rsidR="00AF6B0B" w:rsidRDefault="00AF6B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5A4447" w14:textId="77777777" w:rsidR="00690623" w:rsidRDefault="009F02E2" w:rsidP="00690623">
    <w:pPr>
      <w:pStyle w:val="Title"/>
      <w:spacing w:before="0" w:after="0"/>
      <w:rPr>
        <w:sz w:val="24"/>
        <w:szCs w:val="24"/>
      </w:rPr>
    </w:pPr>
    <w:r>
      <w:rPr>
        <w:rFonts w:ascii="Times New Roman" w:hAnsi="Times New Roman" w:cs="Times New Roman"/>
        <w:b w:val="0"/>
        <w:noProof/>
        <w:color w:val="auto"/>
        <w:sz w:val="20"/>
        <w:szCs w:val="20"/>
      </w:rPr>
      <w:drawing>
        <wp:anchor distT="0" distB="0" distL="114300" distR="114300" simplePos="0" relativeHeight="251659264" behindDoc="1" locked="0" layoutInCell="1" allowOverlap="1" wp14:anchorId="2CD4B98E" wp14:editId="77DF44BD">
          <wp:simplePos x="0" y="0"/>
          <wp:positionH relativeFrom="column">
            <wp:posOffset>5702935</wp:posOffset>
          </wp:positionH>
          <wp:positionV relativeFrom="paragraph">
            <wp:posOffset>-129540</wp:posOffset>
          </wp:positionV>
          <wp:extent cx="724535" cy="177165"/>
          <wp:effectExtent l="0" t="0" r="0" b="0"/>
          <wp:wrapTight wrapText="bothSides">
            <wp:wrapPolygon edited="0">
              <wp:start x="0" y="0"/>
              <wp:lineTo x="0" y="18581"/>
              <wp:lineTo x="21013" y="18581"/>
              <wp:lineTo x="21013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177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B5D03CA" wp14:editId="4A674369">
          <wp:simplePos x="0" y="0"/>
          <wp:positionH relativeFrom="column">
            <wp:posOffset>4251960</wp:posOffset>
          </wp:positionH>
          <wp:positionV relativeFrom="paragraph">
            <wp:posOffset>-191770</wp:posOffset>
          </wp:positionV>
          <wp:extent cx="1295400" cy="297815"/>
          <wp:effectExtent l="0" t="0" r="0" b="6985"/>
          <wp:wrapTight wrapText="bothSides">
            <wp:wrapPolygon edited="0">
              <wp:start x="0" y="0"/>
              <wp:lineTo x="0" y="20725"/>
              <wp:lineTo x="21282" y="20725"/>
              <wp:lineTo x="21282" y="0"/>
              <wp:lineTo x="0" y="0"/>
            </wp:wrapPolygon>
          </wp:wrapTight>
          <wp:docPr id="8" name="Picture 8" descr="G:\SPORT\logos and signatures\CPSU LOGOS\2018 LOGO PROPOSAL\CPSU-logo-colour-full-size-936x2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:\SPORT\logos and signatures\CPSU LOGOS\2018 LOGO PROPOSAL\CPSU-logo-colour-full-size-936x21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FA486A" w14:textId="77777777" w:rsidR="00690623" w:rsidRDefault="00690623" w:rsidP="00690623">
    <w:pPr>
      <w:pStyle w:val="Title"/>
      <w:spacing w:before="0" w:after="0"/>
      <w:rPr>
        <w:sz w:val="24"/>
        <w:szCs w:val="24"/>
      </w:rPr>
    </w:pPr>
  </w:p>
  <w:p w14:paraId="4C4ED491" w14:textId="77777777" w:rsidR="008B235C" w:rsidRPr="008B235C" w:rsidRDefault="008B235C" w:rsidP="008B235C">
    <w:pPr>
      <w:pStyle w:val="Title"/>
      <w:spacing w:before="0" w:after="0"/>
      <w:rPr>
        <w:sz w:val="24"/>
        <w:szCs w:val="24"/>
        <w:lang w:val="cy-GB"/>
      </w:rPr>
    </w:pPr>
    <w:r w:rsidRPr="008B235C">
      <w:rPr>
        <w:sz w:val="24"/>
        <w:szCs w:val="24"/>
        <w:lang w:val="cy-GB"/>
      </w:rPr>
      <w:t xml:space="preserve">Cod ymddygiad enghreifftiol ar gyfer plant a phobl ifanc, i'w ddefnyddio gan sefydliadau chwaraeon. </w:t>
    </w:r>
  </w:p>
  <w:p w14:paraId="7DFC0167" w14:textId="338B67AD" w:rsidR="00F60AD1" w:rsidRPr="008B235C" w:rsidRDefault="008B235C" w:rsidP="008B235C">
    <w:pPr>
      <w:pStyle w:val="Title"/>
      <w:spacing w:before="0" w:after="0"/>
      <w:rPr>
        <w:rFonts w:ascii="Arial" w:hAnsi="Arial"/>
        <w:b w:val="0"/>
        <w:color w:val="00B760"/>
        <w:sz w:val="44"/>
        <w:szCs w:val="44"/>
        <w:lang w:val="cy-GB"/>
      </w:rPr>
    </w:pPr>
    <w:r w:rsidRPr="008B235C">
      <w:rPr>
        <w:sz w:val="24"/>
        <w:szCs w:val="24"/>
        <w:lang w:val="cy-GB"/>
      </w:rPr>
      <w:t>Crëwyd gan Uned Amddiffyn Plant mewn Chwaraeon yr NSPCC.</w:t>
    </w:r>
  </w:p>
  <w:p w14:paraId="47CEC221" w14:textId="77777777" w:rsidR="00F60AD1" w:rsidRDefault="00F60AD1" w:rsidP="008459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.6pt;height:27pt" o:bullet="t">
        <v:imagedata r:id="rId1" o:title="NSPCC_Crayon_Tick_Small"/>
      </v:shape>
    </w:pict>
  </w:numPicBullet>
  <w:abstractNum w:abstractNumId="0" w15:restartNumberingAfterBreak="0">
    <w:nsid w:val="00CE7AF0"/>
    <w:multiLevelType w:val="hybridMultilevel"/>
    <w:tmpl w:val="50DA515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B51F3"/>
    <w:multiLevelType w:val="hybridMultilevel"/>
    <w:tmpl w:val="4E127DF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24822"/>
    <w:multiLevelType w:val="hybridMultilevel"/>
    <w:tmpl w:val="EA7AFFA0"/>
    <w:lvl w:ilvl="0" w:tplc="57549AB6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Garamond" w:hAnsi="Garamond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30675C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4" w15:restartNumberingAfterBreak="0">
    <w:nsid w:val="0B3B0A3A"/>
    <w:multiLevelType w:val="hybridMultilevel"/>
    <w:tmpl w:val="15B03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5B33"/>
    <w:multiLevelType w:val="hybridMultilevel"/>
    <w:tmpl w:val="10D2A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10FF3"/>
    <w:multiLevelType w:val="hybridMultilevel"/>
    <w:tmpl w:val="057CC1B6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15D29"/>
    <w:multiLevelType w:val="hybridMultilevel"/>
    <w:tmpl w:val="90F696BA"/>
    <w:lvl w:ilvl="0" w:tplc="094874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14122FD"/>
    <w:multiLevelType w:val="hybridMultilevel"/>
    <w:tmpl w:val="FDB6B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D2DB8"/>
    <w:multiLevelType w:val="hybridMultilevel"/>
    <w:tmpl w:val="6E1482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EB1EE5"/>
    <w:multiLevelType w:val="hybridMultilevel"/>
    <w:tmpl w:val="D4A20B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DE2BB7"/>
    <w:multiLevelType w:val="hybridMultilevel"/>
    <w:tmpl w:val="AC2CAECC"/>
    <w:lvl w:ilvl="0" w:tplc="5AACF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4E3B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D6D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D62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88F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8C0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6CC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88B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BA0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7315E81"/>
    <w:multiLevelType w:val="hybridMultilevel"/>
    <w:tmpl w:val="96DCF1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DD20AF"/>
    <w:multiLevelType w:val="hybridMultilevel"/>
    <w:tmpl w:val="28D83E06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3924C3"/>
    <w:multiLevelType w:val="hybridMultilevel"/>
    <w:tmpl w:val="ED766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583D25"/>
    <w:multiLevelType w:val="hybridMultilevel"/>
    <w:tmpl w:val="D194ACE8"/>
    <w:lvl w:ilvl="0" w:tplc="6AF0D5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5C51B3"/>
    <w:multiLevelType w:val="hybridMultilevel"/>
    <w:tmpl w:val="E86E6B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F760C5"/>
    <w:multiLevelType w:val="hybridMultilevel"/>
    <w:tmpl w:val="F9969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910C3E"/>
    <w:multiLevelType w:val="hybridMultilevel"/>
    <w:tmpl w:val="C7E4FA1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F2B71E7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20" w15:restartNumberingAfterBreak="0">
    <w:nsid w:val="27176A40"/>
    <w:multiLevelType w:val="hybridMultilevel"/>
    <w:tmpl w:val="EA4E6E4A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8306AE1"/>
    <w:multiLevelType w:val="hybridMultilevel"/>
    <w:tmpl w:val="FAC297BC"/>
    <w:lvl w:ilvl="0" w:tplc="57549AB6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Garamond" w:hAnsi="Garamond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322C54"/>
    <w:multiLevelType w:val="hybridMultilevel"/>
    <w:tmpl w:val="DB109D7C"/>
    <w:lvl w:ilvl="0" w:tplc="094874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29B1994"/>
    <w:multiLevelType w:val="hybridMultilevel"/>
    <w:tmpl w:val="D910F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BE5287"/>
    <w:multiLevelType w:val="hybridMultilevel"/>
    <w:tmpl w:val="82C069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5977EE"/>
    <w:multiLevelType w:val="multilevel"/>
    <w:tmpl w:val="795E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C6C324A"/>
    <w:multiLevelType w:val="hybridMultilevel"/>
    <w:tmpl w:val="6930CC3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F211276"/>
    <w:multiLevelType w:val="hybridMultilevel"/>
    <w:tmpl w:val="EF5661FE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6D3537"/>
    <w:multiLevelType w:val="hybridMultilevel"/>
    <w:tmpl w:val="BA70D12A"/>
    <w:lvl w:ilvl="0" w:tplc="6AF0D5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757AFD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30" w15:restartNumberingAfterBreak="0">
    <w:nsid w:val="44DC7D97"/>
    <w:multiLevelType w:val="hybridMultilevel"/>
    <w:tmpl w:val="AAA274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4874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972C2"/>
    <w:multiLevelType w:val="hybridMultilevel"/>
    <w:tmpl w:val="7C7ABCCA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C3097D"/>
    <w:multiLevelType w:val="hybridMultilevel"/>
    <w:tmpl w:val="795E729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2CF1455"/>
    <w:multiLevelType w:val="multilevel"/>
    <w:tmpl w:val="850A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B73105"/>
    <w:multiLevelType w:val="hybridMultilevel"/>
    <w:tmpl w:val="A45869E0"/>
    <w:lvl w:ilvl="0" w:tplc="0396F0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66460B"/>
    <w:multiLevelType w:val="hybridMultilevel"/>
    <w:tmpl w:val="C6EA7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A42518"/>
    <w:multiLevelType w:val="hybridMultilevel"/>
    <w:tmpl w:val="8E167726"/>
    <w:lvl w:ilvl="0" w:tplc="07AA435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FD1B53"/>
    <w:multiLevelType w:val="multilevel"/>
    <w:tmpl w:val="0434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202607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39" w15:restartNumberingAfterBreak="0">
    <w:nsid w:val="6A1F03FF"/>
    <w:multiLevelType w:val="hybridMultilevel"/>
    <w:tmpl w:val="09880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C8037F7"/>
    <w:multiLevelType w:val="hybridMultilevel"/>
    <w:tmpl w:val="7450974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6FE324E6"/>
    <w:multiLevelType w:val="hybridMultilevel"/>
    <w:tmpl w:val="2B246788"/>
    <w:lvl w:ilvl="0" w:tplc="6D86215C">
      <w:start w:val="1"/>
      <w:numFmt w:val="bullet"/>
      <w:pStyle w:val="Bullettex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42" w15:restartNumberingAfterBreak="0">
    <w:nsid w:val="70F070D4"/>
    <w:multiLevelType w:val="hybridMultilevel"/>
    <w:tmpl w:val="1EFAACC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37F1882"/>
    <w:multiLevelType w:val="hybridMultilevel"/>
    <w:tmpl w:val="F17839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204BE7"/>
    <w:multiLevelType w:val="multilevel"/>
    <w:tmpl w:val="25B2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4C21312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46" w15:restartNumberingAfterBreak="0">
    <w:nsid w:val="74FF3D16"/>
    <w:multiLevelType w:val="hybridMultilevel"/>
    <w:tmpl w:val="5AE46ED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6340A00"/>
    <w:multiLevelType w:val="hybridMultilevel"/>
    <w:tmpl w:val="CAE2B518"/>
    <w:lvl w:ilvl="0" w:tplc="E67EFD04">
      <w:start w:val="1"/>
      <w:numFmt w:val="bullet"/>
      <w:lvlText w:val=""/>
      <w:lvlJc w:val="left"/>
      <w:pPr>
        <w:tabs>
          <w:tab w:val="num" w:pos="711"/>
        </w:tabs>
        <w:ind w:left="711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C3A0C50"/>
    <w:multiLevelType w:val="hybridMultilevel"/>
    <w:tmpl w:val="F8EE85A8"/>
    <w:lvl w:ilvl="0" w:tplc="57549AB6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Garamond" w:hAnsi="Garamond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A32144"/>
    <w:multiLevelType w:val="hybridMultilevel"/>
    <w:tmpl w:val="EBF23C9C"/>
    <w:lvl w:ilvl="0" w:tplc="094874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7E4C1004"/>
    <w:multiLevelType w:val="singleLevel"/>
    <w:tmpl w:val="39A0104C"/>
    <w:lvl w:ilvl="0">
      <w:start w:val="1"/>
      <w:numFmt w:val="bullet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32"/>
      </w:rPr>
    </w:lvl>
  </w:abstractNum>
  <w:abstractNum w:abstractNumId="51" w15:restartNumberingAfterBreak="0">
    <w:nsid w:val="7E7F2942"/>
    <w:multiLevelType w:val="hybridMultilevel"/>
    <w:tmpl w:val="225ED0EC"/>
    <w:lvl w:ilvl="0" w:tplc="8F02A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9AC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E42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BE5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1CB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84F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CCB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380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30D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8"/>
  </w:num>
  <w:num w:numId="2">
    <w:abstractNumId w:val="19"/>
  </w:num>
  <w:num w:numId="3">
    <w:abstractNumId w:val="3"/>
  </w:num>
  <w:num w:numId="4">
    <w:abstractNumId w:val="45"/>
  </w:num>
  <w:num w:numId="5">
    <w:abstractNumId w:val="29"/>
  </w:num>
  <w:num w:numId="6">
    <w:abstractNumId w:val="50"/>
  </w:num>
  <w:num w:numId="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13"/>
  </w:num>
  <w:num w:numId="10">
    <w:abstractNumId w:val="36"/>
  </w:num>
  <w:num w:numId="11">
    <w:abstractNumId w:val="31"/>
  </w:num>
  <w:num w:numId="12">
    <w:abstractNumId w:val="6"/>
  </w:num>
  <w:num w:numId="13">
    <w:abstractNumId w:val="25"/>
  </w:num>
  <w:num w:numId="14">
    <w:abstractNumId w:val="20"/>
  </w:num>
  <w:num w:numId="15">
    <w:abstractNumId w:val="47"/>
  </w:num>
  <w:num w:numId="16">
    <w:abstractNumId w:val="34"/>
  </w:num>
  <w:num w:numId="17">
    <w:abstractNumId w:val="27"/>
  </w:num>
  <w:num w:numId="18">
    <w:abstractNumId w:val="37"/>
  </w:num>
  <w:num w:numId="19">
    <w:abstractNumId w:val="21"/>
  </w:num>
  <w:num w:numId="20">
    <w:abstractNumId w:val="48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51"/>
  </w:num>
  <w:num w:numId="25">
    <w:abstractNumId w:val="11"/>
  </w:num>
  <w:num w:numId="26">
    <w:abstractNumId w:val="26"/>
  </w:num>
  <w:num w:numId="27">
    <w:abstractNumId w:val="24"/>
  </w:num>
  <w:num w:numId="28">
    <w:abstractNumId w:val="10"/>
  </w:num>
  <w:num w:numId="29">
    <w:abstractNumId w:val="18"/>
  </w:num>
  <w:num w:numId="30">
    <w:abstractNumId w:val="9"/>
  </w:num>
  <w:num w:numId="31">
    <w:abstractNumId w:val="0"/>
  </w:num>
  <w:num w:numId="32">
    <w:abstractNumId w:val="41"/>
  </w:num>
  <w:num w:numId="33">
    <w:abstractNumId w:val="1"/>
  </w:num>
  <w:num w:numId="34">
    <w:abstractNumId w:val="43"/>
  </w:num>
  <w:num w:numId="35">
    <w:abstractNumId w:val="42"/>
  </w:num>
  <w:num w:numId="36">
    <w:abstractNumId w:val="40"/>
  </w:num>
  <w:num w:numId="37">
    <w:abstractNumId w:val="17"/>
  </w:num>
  <w:num w:numId="38">
    <w:abstractNumId w:val="22"/>
  </w:num>
  <w:num w:numId="39">
    <w:abstractNumId w:val="33"/>
  </w:num>
  <w:num w:numId="40">
    <w:abstractNumId w:val="7"/>
  </w:num>
  <w:num w:numId="41">
    <w:abstractNumId w:val="23"/>
  </w:num>
  <w:num w:numId="42">
    <w:abstractNumId w:val="44"/>
  </w:num>
  <w:num w:numId="43">
    <w:abstractNumId w:val="49"/>
  </w:num>
  <w:num w:numId="44">
    <w:abstractNumId w:val="30"/>
  </w:num>
  <w:num w:numId="45">
    <w:abstractNumId w:val="14"/>
  </w:num>
  <w:num w:numId="46">
    <w:abstractNumId w:val="35"/>
  </w:num>
  <w:num w:numId="47">
    <w:abstractNumId w:val="4"/>
  </w:num>
  <w:num w:numId="48">
    <w:abstractNumId w:val="5"/>
  </w:num>
  <w:num w:numId="49">
    <w:abstractNumId w:val="8"/>
  </w:num>
  <w:num w:numId="50">
    <w:abstractNumId w:val="41"/>
  </w:num>
  <w:num w:numId="51">
    <w:abstractNumId w:val="12"/>
  </w:num>
  <w:num w:numId="52">
    <w:abstractNumId w:val="16"/>
  </w:num>
  <w:num w:numId="53">
    <w:abstractNumId w:val="28"/>
  </w:num>
  <w:num w:numId="54">
    <w:abstractNumId w:val="15"/>
  </w:num>
  <w:num w:numId="55">
    <w:abstractNumId w:val="3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23"/>
    <w:rsid w:val="00002C2D"/>
    <w:rsid w:val="00016819"/>
    <w:rsid w:val="00034D42"/>
    <w:rsid w:val="00077678"/>
    <w:rsid w:val="000A1B31"/>
    <w:rsid w:val="000E658E"/>
    <w:rsid w:val="00113E01"/>
    <w:rsid w:val="00114700"/>
    <w:rsid w:val="00144005"/>
    <w:rsid w:val="001644D2"/>
    <w:rsid w:val="001C52DF"/>
    <w:rsid w:val="001E42F5"/>
    <w:rsid w:val="002130F8"/>
    <w:rsid w:val="00223518"/>
    <w:rsid w:val="00224999"/>
    <w:rsid w:val="00230CE2"/>
    <w:rsid w:val="00232180"/>
    <w:rsid w:val="002575FE"/>
    <w:rsid w:val="00270520"/>
    <w:rsid w:val="00274987"/>
    <w:rsid w:val="002969C7"/>
    <w:rsid w:val="002A2FF5"/>
    <w:rsid w:val="002C69E0"/>
    <w:rsid w:val="002E3B78"/>
    <w:rsid w:val="00321A24"/>
    <w:rsid w:val="00331338"/>
    <w:rsid w:val="003357FA"/>
    <w:rsid w:val="00377CFA"/>
    <w:rsid w:val="00384657"/>
    <w:rsid w:val="003935C1"/>
    <w:rsid w:val="003A5350"/>
    <w:rsid w:val="003D6954"/>
    <w:rsid w:val="003E3649"/>
    <w:rsid w:val="003F0E29"/>
    <w:rsid w:val="003F1734"/>
    <w:rsid w:val="003F5999"/>
    <w:rsid w:val="003F7D3D"/>
    <w:rsid w:val="004018D7"/>
    <w:rsid w:val="00450811"/>
    <w:rsid w:val="00471F1A"/>
    <w:rsid w:val="004C4BDF"/>
    <w:rsid w:val="004D4278"/>
    <w:rsid w:val="004D4FCF"/>
    <w:rsid w:val="004D52C7"/>
    <w:rsid w:val="004E34E1"/>
    <w:rsid w:val="004E603D"/>
    <w:rsid w:val="004F268A"/>
    <w:rsid w:val="005111A8"/>
    <w:rsid w:val="005200CB"/>
    <w:rsid w:val="00554A5B"/>
    <w:rsid w:val="00582C76"/>
    <w:rsid w:val="00590DC6"/>
    <w:rsid w:val="0059273C"/>
    <w:rsid w:val="00594D4C"/>
    <w:rsid w:val="005A1AF4"/>
    <w:rsid w:val="005A3A40"/>
    <w:rsid w:val="005A4ADD"/>
    <w:rsid w:val="005E1700"/>
    <w:rsid w:val="005F138E"/>
    <w:rsid w:val="00604856"/>
    <w:rsid w:val="00611CAC"/>
    <w:rsid w:val="00625ABA"/>
    <w:rsid w:val="006305BE"/>
    <w:rsid w:val="006455E6"/>
    <w:rsid w:val="00674483"/>
    <w:rsid w:val="006827DA"/>
    <w:rsid w:val="00690623"/>
    <w:rsid w:val="00692DD0"/>
    <w:rsid w:val="006B14B0"/>
    <w:rsid w:val="006C689C"/>
    <w:rsid w:val="006E07DC"/>
    <w:rsid w:val="006E3E6A"/>
    <w:rsid w:val="006F24DE"/>
    <w:rsid w:val="006F4C9C"/>
    <w:rsid w:val="0072475C"/>
    <w:rsid w:val="007401CC"/>
    <w:rsid w:val="00782B95"/>
    <w:rsid w:val="007A56D9"/>
    <w:rsid w:val="007B52DE"/>
    <w:rsid w:val="007E58F6"/>
    <w:rsid w:val="007E5EF7"/>
    <w:rsid w:val="00801360"/>
    <w:rsid w:val="008065D3"/>
    <w:rsid w:val="00820BD1"/>
    <w:rsid w:val="008459F1"/>
    <w:rsid w:val="008654B3"/>
    <w:rsid w:val="00870244"/>
    <w:rsid w:val="008720DF"/>
    <w:rsid w:val="00872D27"/>
    <w:rsid w:val="008760E2"/>
    <w:rsid w:val="008923E4"/>
    <w:rsid w:val="008B235C"/>
    <w:rsid w:val="008B5484"/>
    <w:rsid w:val="008B650C"/>
    <w:rsid w:val="008C0563"/>
    <w:rsid w:val="008D4099"/>
    <w:rsid w:val="00915B12"/>
    <w:rsid w:val="00926A29"/>
    <w:rsid w:val="00931A7E"/>
    <w:rsid w:val="00952422"/>
    <w:rsid w:val="00953DE1"/>
    <w:rsid w:val="0095459A"/>
    <w:rsid w:val="00974401"/>
    <w:rsid w:val="00983F2B"/>
    <w:rsid w:val="009865CE"/>
    <w:rsid w:val="00987321"/>
    <w:rsid w:val="009874BD"/>
    <w:rsid w:val="009958E8"/>
    <w:rsid w:val="009A76AA"/>
    <w:rsid w:val="009C6970"/>
    <w:rsid w:val="009D3B38"/>
    <w:rsid w:val="009F02E2"/>
    <w:rsid w:val="009F3984"/>
    <w:rsid w:val="009F7291"/>
    <w:rsid w:val="00A06738"/>
    <w:rsid w:val="00A26814"/>
    <w:rsid w:val="00A34546"/>
    <w:rsid w:val="00A9507B"/>
    <w:rsid w:val="00AB0ADA"/>
    <w:rsid w:val="00AB6D00"/>
    <w:rsid w:val="00AF6B0B"/>
    <w:rsid w:val="00AF76F2"/>
    <w:rsid w:val="00B216EB"/>
    <w:rsid w:val="00B233EE"/>
    <w:rsid w:val="00B32527"/>
    <w:rsid w:val="00B61CD6"/>
    <w:rsid w:val="00B62DE8"/>
    <w:rsid w:val="00B72C75"/>
    <w:rsid w:val="00B91EE2"/>
    <w:rsid w:val="00BB4E6E"/>
    <w:rsid w:val="00BB7C50"/>
    <w:rsid w:val="00BC3166"/>
    <w:rsid w:val="00BF7B06"/>
    <w:rsid w:val="00C3150C"/>
    <w:rsid w:val="00C32175"/>
    <w:rsid w:val="00C44FEF"/>
    <w:rsid w:val="00C61606"/>
    <w:rsid w:val="00C7623F"/>
    <w:rsid w:val="00C90768"/>
    <w:rsid w:val="00C9130A"/>
    <w:rsid w:val="00C9760A"/>
    <w:rsid w:val="00CB2CBF"/>
    <w:rsid w:val="00CB3274"/>
    <w:rsid w:val="00CE0173"/>
    <w:rsid w:val="00D3630E"/>
    <w:rsid w:val="00D64AC3"/>
    <w:rsid w:val="00D75137"/>
    <w:rsid w:val="00D911B8"/>
    <w:rsid w:val="00DA60C8"/>
    <w:rsid w:val="00DA7480"/>
    <w:rsid w:val="00DB1293"/>
    <w:rsid w:val="00DC5E46"/>
    <w:rsid w:val="00DC629C"/>
    <w:rsid w:val="00DE2EDA"/>
    <w:rsid w:val="00DF0AD3"/>
    <w:rsid w:val="00DF3436"/>
    <w:rsid w:val="00E0383E"/>
    <w:rsid w:val="00E33245"/>
    <w:rsid w:val="00E45A5A"/>
    <w:rsid w:val="00E567E7"/>
    <w:rsid w:val="00E64A9E"/>
    <w:rsid w:val="00E81F58"/>
    <w:rsid w:val="00E84DED"/>
    <w:rsid w:val="00E852D7"/>
    <w:rsid w:val="00EA0EE0"/>
    <w:rsid w:val="00EC0271"/>
    <w:rsid w:val="00EC2961"/>
    <w:rsid w:val="00EE0384"/>
    <w:rsid w:val="00F0703C"/>
    <w:rsid w:val="00F115A6"/>
    <w:rsid w:val="00F130B6"/>
    <w:rsid w:val="00F40825"/>
    <w:rsid w:val="00F60AD1"/>
    <w:rsid w:val="00F622EE"/>
    <w:rsid w:val="00F74A70"/>
    <w:rsid w:val="00F833C1"/>
    <w:rsid w:val="00FA31DF"/>
    <w:rsid w:val="00FA7D19"/>
    <w:rsid w:val="00FD4AC4"/>
    <w:rsid w:val="00FD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D60162"/>
  <w15:docId w15:val="{9BD3641A-ACC5-1D46-8239-B2B2AA08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qFormat/>
    <w:rsid w:val="00DC5E46"/>
    <w:pPr>
      <w:spacing w:before="240" w:after="240"/>
      <w:jc w:val="both"/>
      <w:outlineLvl w:val="0"/>
    </w:pPr>
    <w:rPr>
      <w:rFonts w:ascii="NSPCC Regular" w:hAnsi="NSPCC Regular" w:cs="Arial"/>
      <w:b/>
      <w:sz w:val="28"/>
      <w:szCs w:val="28"/>
    </w:rPr>
  </w:style>
  <w:style w:type="paragraph" w:styleId="Heading2">
    <w:name w:val="heading 2"/>
    <w:basedOn w:val="Normal"/>
    <w:next w:val="Normal"/>
    <w:qFormat/>
    <w:rsid w:val="00DC5E46"/>
    <w:pPr>
      <w:spacing w:before="240" w:after="240"/>
      <w:jc w:val="both"/>
      <w:outlineLvl w:val="1"/>
    </w:pPr>
    <w:rPr>
      <w:rFonts w:ascii="NSPCC Regular" w:hAnsi="NSPCC Regular" w:cs="Arial"/>
      <w:b/>
      <w:sz w:val="24"/>
      <w:szCs w:val="24"/>
    </w:rPr>
  </w:style>
  <w:style w:type="paragraph" w:styleId="Heading3">
    <w:name w:val="heading 3"/>
    <w:basedOn w:val="Normal"/>
    <w:next w:val="Normal"/>
    <w:qFormat/>
    <w:rsid w:val="00CB2CBF"/>
    <w:pPr>
      <w:spacing w:before="120" w:after="180"/>
      <w:jc w:val="both"/>
      <w:outlineLvl w:val="2"/>
    </w:pPr>
    <w:rPr>
      <w:rFonts w:ascii="NSPCC Regular" w:hAnsi="NSPCC Regular" w:cs="Arial"/>
      <w:b/>
      <w:sz w:val="22"/>
      <w:szCs w:val="22"/>
    </w:rPr>
  </w:style>
  <w:style w:type="paragraph" w:styleId="Heading4">
    <w:name w:val="heading 4"/>
    <w:basedOn w:val="Normal"/>
    <w:next w:val="Normal"/>
    <w:rsid w:val="00471F1A"/>
    <w:pPr>
      <w:keepNext/>
      <w:ind w:left="1701" w:hanging="1701"/>
      <w:outlineLvl w:val="3"/>
    </w:pPr>
    <w:rPr>
      <w:b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A31DF"/>
    <w:pPr>
      <w:tabs>
        <w:tab w:val="center" w:pos="4153"/>
        <w:tab w:val="right" w:pos="8306"/>
      </w:tabs>
    </w:pPr>
    <w:rPr>
      <w:rFonts w:ascii="Arial" w:hAnsi="Arial"/>
      <w:sz w:val="24"/>
      <w:lang w:eastAsia="en-US"/>
    </w:rPr>
  </w:style>
  <w:style w:type="paragraph" w:styleId="Header">
    <w:name w:val="header"/>
    <w:basedOn w:val="Normal"/>
    <w:rsid w:val="00B32527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6B14B0"/>
    <w:rPr>
      <w:b/>
      <w:color w:val="108E40"/>
    </w:rPr>
  </w:style>
  <w:style w:type="paragraph" w:customStyle="1" w:styleId="Default">
    <w:name w:val="Default"/>
    <w:uiPriority w:val="99"/>
    <w:rsid w:val="009865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semiHidden/>
    <w:rsid w:val="00DF0A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71F1A"/>
    <w:pPr>
      <w:spacing w:before="100" w:beforeAutospacing="1" w:after="100" w:afterAutospacing="1"/>
    </w:pPr>
    <w:rPr>
      <w:sz w:val="24"/>
      <w:szCs w:val="24"/>
    </w:rPr>
  </w:style>
  <w:style w:type="paragraph" w:customStyle="1" w:styleId="a">
    <w:basedOn w:val="Normal"/>
    <w:rsid w:val="00471F1A"/>
    <w:pPr>
      <w:spacing w:after="160" w:line="240" w:lineRule="exact"/>
    </w:pPr>
    <w:rPr>
      <w:rFonts w:ascii="Verdana" w:hAnsi="Verdana"/>
      <w:lang w:val="en-US" w:eastAsia="en-US"/>
    </w:rPr>
  </w:style>
  <w:style w:type="character" w:styleId="FollowedHyperlink">
    <w:name w:val="FollowedHyperlink"/>
    <w:rsid w:val="00915B12"/>
    <w:rPr>
      <w:color w:val="800080"/>
      <w:u w:val="single"/>
    </w:rPr>
  </w:style>
  <w:style w:type="paragraph" w:styleId="ListParagraph">
    <w:name w:val="List Paragraph"/>
    <w:basedOn w:val="Normal"/>
    <w:uiPriority w:val="34"/>
    <w:rsid w:val="005111A8"/>
    <w:pPr>
      <w:ind w:left="720"/>
    </w:pPr>
  </w:style>
  <w:style w:type="character" w:styleId="Strong">
    <w:name w:val="Strong"/>
    <w:uiPriority w:val="22"/>
    <w:rsid w:val="005111A8"/>
    <w:rPr>
      <w:b/>
      <w:bCs/>
    </w:rPr>
  </w:style>
  <w:style w:type="character" w:styleId="CommentReference">
    <w:name w:val="annotation reference"/>
    <w:rsid w:val="0087024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0244"/>
  </w:style>
  <w:style w:type="character" w:customStyle="1" w:styleId="CommentTextChar">
    <w:name w:val="Comment Text Char"/>
    <w:basedOn w:val="DefaultParagraphFont"/>
    <w:link w:val="CommentText"/>
    <w:rsid w:val="00870244"/>
  </w:style>
  <w:style w:type="paragraph" w:styleId="CommentSubject">
    <w:name w:val="annotation subject"/>
    <w:basedOn w:val="CommentText"/>
    <w:next w:val="CommentText"/>
    <w:link w:val="CommentSubjectChar"/>
    <w:rsid w:val="00870244"/>
    <w:rPr>
      <w:b/>
      <w:bCs/>
    </w:rPr>
  </w:style>
  <w:style w:type="character" w:customStyle="1" w:styleId="CommentSubjectChar">
    <w:name w:val="Comment Subject Char"/>
    <w:link w:val="CommentSubject"/>
    <w:rsid w:val="00870244"/>
    <w:rPr>
      <w:b/>
      <w:bCs/>
    </w:rPr>
  </w:style>
  <w:style w:type="character" w:customStyle="1" w:styleId="FooterChar">
    <w:name w:val="Footer Char"/>
    <w:link w:val="Footer"/>
    <w:uiPriority w:val="99"/>
    <w:rsid w:val="00377CFA"/>
    <w:rPr>
      <w:rFonts w:ascii="Arial" w:hAnsi="Arial"/>
      <w:sz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692DD0"/>
    <w:pPr>
      <w:spacing w:before="1440" w:after="360"/>
    </w:pPr>
    <w:rPr>
      <w:rFonts w:ascii="NSPCC Headline" w:hAnsi="NSPCC Headline" w:cs="Arial"/>
      <w:b/>
      <w:color w:val="108E40"/>
      <w:sz w:val="32"/>
      <w:szCs w:val="32"/>
    </w:rPr>
  </w:style>
  <w:style w:type="character" w:customStyle="1" w:styleId="TitleChar">
    <w:name w:val="Title Char"/>
    <w:link w:val="Title"/>
    <w:rsid w:val="00692DD0"/>
    <w:rPr>
      <w:rFonts w:ascii="NSPCC Headline" w:hAnsi="NSPCC Headline" w:cs="Arial"/>
      <w:b/>
      <w:color w:val="108E40"/>
      <w:sz w:val="32"/>
      <w:szCs w:val="32"/>
    </w:rPr>
  </w:style>
  <w:style w:type="paragraph" w:customStyle="1" w:styleId="BodyText1">
    <w:name w:val="Body Text1"/>
    <w:basedOn w:val="Normal"/>
    <w:link w:val="BodytextChar"/>
    <w:qFormat/>
    <w:rsid w:val="008B650C"/>
    <w:pPr>
      <w:spacing w:after="120"/>
      <w:jc w:val="both"/>
    </w:pPr>
    <w:rPr>
      <w:rFonts w:ascii="NSPCC Regular" w:hAnsi="NSPCC Regular" w:cs="Arial"/>
      <w:szCs w:val="22"/>
    </w:rPr>
  </w:style>
  <w:style w:type="paragraph" w:customStyle="1" w:styleId="Bullettext">
    <w:name w:val="Bullet text"/>
    <w:basedOn w:val="Normal"/>
    <w:link w:val="BullettextChar"/>
    <w:qFormat/>
    <w:rsid w:val="008B650C"/>
    <w:pPr>
      <w:numPr>
        <w:numId w:val="32"/>
      </w:numPr>
      <w:spacing w:after="120"/>
      <w:contextualSpacing/>
    </w:pPr>
    <w:rPr>
      <w:rFonts w:ascii="NSPCC Regular" w:hAnsi="NSPCC Regular" w:cs="Arial"/>
      <w:szCs w:val="22"/>
    </w:rPr>
  </w:style>
  <w:style w:type="character" w:customStyle="1" w:styleId="BodytextChar">
    <w:name w:val="Body text Char"/>
    <w:link w:val="BodyText1"/>
    <w:rsid w:val="008B650C"/>
    <w:rPr>
      <w:rFonts w:ascii="NSPCC Regular" w:hAnsi="NSPCC Regular" w:cs="Arial"/>
      <w:szCs w:val="22"/>
    </w:rPr>
  </w:style>
  <w:style w:type="paragraph" w:styleId="Revision">
    <w:name w:val="Revision"/>
    <w:hidden/>
    <w:uiPriority w:val="99"/>
    <w:semiHidden/>
    <w:rsid w:val="00223518"/>
  </w:style>
  <w:style w:type="character" w:customStyle="1" w:styleId="BullettextChar">
    <w:name w:val="Bullet text Char"/>
    <w:link w:val="Bullettext"/>
    <w:rsid w:val="008B650C"/>
    <w:rPr>
      <w:rFonts w:ascii="NSPCC Regular" w:hAnsi="NSPCC Regular" w:cs="Arial"/>
      <w:szCs w:val="22"/>
    </w:rPr>
  </w:style>
  <w:style w:type="paragraph" w:customStyle="1" w:styleId="Headertitle">
    <w:name w:val="Header title"/>
    <w:basedOn w:val="Title"/>
    <w:link w:val="HeadertitleChar"/>
    <w:rsid w:val="00692DD0"/>
    <w:pPr>
      <w:spacing w:before="0" w:after="0"/>
    </w:pPr>
    <w:rPr>
      <w:sz w:val="24"/>
      <w:szCs w:val="24"/>
    </w:rPr>
  </w:style>
  <w:style w:type="paragraph" w:customStyle="1" w:styleId="Links">
    <w:name w:val="Links"/>
    <w:basedOn w:val="BodyText1"/>
    <w:next w:val="BodyText"/>
    <w:link w:val="LinksChar"/>
    <w:qFormat/>
    <w:rsid w:val="005A1AF4"/>
    <w:rPr>
      <w:b/>
      <w:color w:val="803689"/>
    </w:rPr>
  </w:style>
  <w:style w:type="character" w:customStyle="1" w:styleId="HeadertitleChar">
    <w:name w:val="Header title Char"/>
    <w:link w:val="Headertitle"/>
    <w:rsid w:val="00692DD0"/>
    <w:rPr>
      <w:rFonts w:ascii="NSPCC Headline" w:hAnsi="NSPCC Headline" w:cs="Arial"/>
      <w:b/>
      <w:color w:val="108E40"/>
      <w:sz w:val="24"/>
      <w:szCs w:val="24"/>
    </w:rPr>
  </w:style>
  <w:style w:type="character" w:customStyle="1" w:styleId="LinksChar">
    <w:name w:val="Links Char"/>
    <w:link w:val="Links"/>
    <w:rsid w:val="005A1AF4"/>
    <w:rPr>
      <w:rFonts w:ascii="NSPCC Regular" w:hAnsi="NSPCC Regular" w:cs="Arial"/>
      <w:b/>
      <w:color w:val="803689"/>
      <w:szCs w:val="22"/>
    </w:rPr>
  </w:style>
  <w:style w:type="paragraph" w:styleId="BodyText">
    <w:name w:val="Body Text"/>
    <w:basedOn w:val="Normal"/>
    <w:link w:val="BodyTextChar0"/>
    <w:rsid w:val="00FD4AC4"/>
    <w:pPr>
      <w:spacing w:after="120"/>
    </w:pPr>
  </w:style>
  <w:style w:type="character" w:customStyle="1" w:styleId="BodyTextChar0">
    <w:name w:val="Body Text Char"/>
    <w:basedOn w:val="DefaultParagraphFont"/>
    <w:link w:val="BodyText"/>
    <w:rsid w:val="00FD4AC4"/>
  </w:style>
  <w:style w:type="paragraph" w:customStyle="1" w:styleId="CM3">
    <w:name w:val="CM3"/>
    <w:basedOn w:val="Default"/>
    <w:next w:val="Default"/>
    <w:uiPriority w:val="99"/>
    <w:rsid w:val="00690623"/>
    <w:pPr>
      <w:widowControl w:val="0"/>
      <w:spacing w:line="343" w:lineRule="atLeast"/>
    </w:pPr>
    <w:rPr>
      <w:rFonts w:ascii="Helvetica" w:hAnsi="Helvetica" w:cs="Helvetica"/>
      <w:color w:val="auto"/>
      <w:lang w:val="en-US" w:eastAsia="en-US"/>
    </w:rPr>
  </w:style>
  <w:style w:type="paragraph" w:customStyle="1" w:styleId="CM6">
    <w:name w:val="CM6"/>
    <w:basedOn w:val="Default"/>
    <w:next w:val="Default"/>
    <w:uiPriority w:val="99"/>
    <w:rsid w:val="00690623"/>
    <w:pPr>
      <w:widowControl w:val="0"/>
    </w:pPr>
    <w:rPr>
      <w:rFonts w:ascii="Helvetica" w:hAnsi="Helvetica" w:cs="Helvetica"/>
      <w:color w:val="auto"/>
      <w:lang w:val="en-US" w:eastAsia="en-US"/>
    </w:rPr>
  </w:style>
  <w:style w:type="paragraph" w:customStyle="1" w:styleId="CharCharChar">
    <w:name w:val="Char Char Char"/>
    <w:basedOn w:val="Normal"/>
    <w:rsid w:val="009F729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Char0">
    <w:name w:val="Char Char Char"/>
    <w:basedOn w:val="Normal"/>
    <w:rsid w:val="004D52C7"/>
    <w:pPr>
      <w:spacing w:after="160" w:line="240" w:lineRule="exact"/>
    </w:pPr>
    <w:rPr>
      <w:rFonts w:ascii="Verdana" w:hAnsi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9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hecpsu.org.uk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thecpsu.org.uk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PORT\Briefings\CPSU%20briefings%20template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87C89-5F4E-4959-B643-D8ED14006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CPSU briefings template 2018</Template>
  <TotalTime>1</TotalTime>
  <Pages>2</Pages>
  <Words>470</Words>
  <Characters>2685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CPSU sample code of conduct for children and young peple</vt:lpstr>
    </vt:vector>
  </TitlesOfParts>
  <Company>NSPCC - CPSU</Company>
  <LinksUpToDate>false</LinksUpToDate>
  <CharactersWithSpaces>3149</CharactersWithSpaces>
  <SharedDoc>false</SharedDoc>
  <HLinks>
    <vt:vector size="126" baseType="variant">
      <vt:variant>
        <vt:i4>1638420</vt:i4>
      </vt:variant>
      <vt:variant>
        <vt:i4>48</vt:i4>
      </vt:variant>
      <vt:variant>
        <vt:i4>0</vt:i4>
      </vt:variant>
      <vt:variant>
        <vt:i4>5</vt:i4>
      </vt:variant>
      <vt:variant>
        <vt:lpwstr>http://www.swimming.org/library/documents/files/1205/download</vt:lpwstr>
      </vt:variant>
      <vt:variant>
        <vt:lpwstr/>
      </vt:variant>
      <vt:variant>
        <vt:i4>1638420</vt:i4>
      </vt:variant>
      <vt:variant>
        <vt:i4>45</vt:i4>
      </vt:variant>
      <vt:variant>
        <vt:i4>0</vt:i4>
      </vt:variant>
      <vt:variant>
        <vt:i4>5</vt:i4>
      </vt:variant>
      <vt:variant>
        <vt:lpwstr>http://www.swimming.org/library/documents/files/1205/download</vt:lpwstr>
      </vt:variant>
      <vt:variant>
        <vt:lpwstr/>
      </vt:variant>
      <vt:variant>
        <vt:i4>3866674</vt:i4>
      </vt:variant>
      <vt:variant>
        <vt:i4>42</vt:i4>
      </vt:variant>
      <vt:variant>
        <vt:i4>0</vt:i4>
      </vt:variant>
      <vt:variant>
        <vt:i4>5</vt:i4>
      </vt:variant>
      <vt:variant>
        <vt:lpwstr>https://pulse-static-files.s3.amazonaws.com/ecb/document/2017/07/11/dc4517df-7b85-4b65-b5d7-3380a43ccab9/amended-13.-ECB-Guidelines-on-Changing-Rooms-and-Showering-Facilities.pdf</vt:lpwstr>
      </vt:variant>
      <vt:variant>
        <vt:lpwstr/>
      </vt:variant>
      <vt:variant>
        <vt:i4>3866674</vt:i4>
      </vt:variant>
      <vt:variant>
        <vt:i4>39</vt:i4>
      </vt:variant>
      <vt:variant>
        <vt:i4>0</vt:i4>
      </vt:variant>
      <vt:variant>
        <vt:i4>5</vt:i4>
      </vt:variant>
      <vt:variant>
        <vt:lpwstr>https://pulse-static-files.s3.amazonaws.com/ecb/document/2017/07/11/dc4517df-7b85-4b65-b5d7-3380a43ccab9/amended-13.-ECB-Guidelines-on-Changing-Rooms-and-Showering-Facilities.pdf</vt:lpwstr>
      </vt:variant>
      <vt:variant>
        <vt:lpwstr/>
      </vt:variant>
      <vt:variant>
        <vt:i4>5832708</vt:i4>
      </vt:variant>
      <vt:variant>
        <vt:i4>36</vt:i4>
      </vt:variant>
      <vt:variant>
        <vt:i4>0</vt:i4>
      </vt:variant>
      <vt:variant>
        <vt:i4>5</vt:i4>
      </vt:variant>
      <vt:variant>
        <vt:lpwstr>https://thecpsu.org.uk/help-advice/topics/lgbt-young-people-in-sport/</vt:lpwstr>
      </vt:variant>
      <vt:variant>
        <vt:lpwstr/>
      </vt:variant>
      <vt:variant>
        <vt:i4>5832708</vt:i4>
      </vt:variant>
      <vt:variant>
        <vt:i4>33</vt:i4>
      </vt:variant>
      <vt:variant>
        <vt:i4>0</vt:i4>
      </vt:variant>
      <vt:variant>
        <vt:i4>5</vt:i4>
      </vt:variant>
      <vt:variant>
        <vt:lpwstr>https://thecpsu.org.uk/help-advice/topics/lgbt-young-people-in-sport/</vt:lpwstr>
      </vt:variant>
      <vt:variant>
        <vt:lpwstr/>
      </vt:variant>
      <vt:variant>
        <vt:i4>2555965</vt:i4>
      </vt:variant>
      <vt:variant>
        <vt:i4>30</vt:i4>
      </vt:variant>
      <vt:variant>
        <vt:i4>0</vt:i4>
      </vt:variant>
      <vt:variant>
        <vt:i4>5</vt:i4>
      </vt:variant>
      <vt:variant>
        <vt:lpwstr>https://thecpsu.org.uk/help-advice/topics/sport-and-leisure-facilities/</vt:lpwstr>
      </vt:variant>
      <vt:variant>
        <vt:lpwstr/>
      </vt:variant>
      <vt:variant>
        <vt:i4>2555965</vt:i4>
      </vt:variant>
      <vt:variant>
        <vt:i4>27</vt:i4>
      </vt:variant>
      <vt:variant>
        <vt:i4>0</vt:i4>
      </vt:variant>
      <vt:variant>
        <vt:i4>5</vt:i4>
      </vt:variant>
      <vt:variant>
        <vt:lpwstr>https://thecpsu.org.uk/help-advice/topics/sport-and-leisure-facilities/</vt:lpwstr>
      </vt:variant>
      <vt:variant>
        <vt:lpwstr/>
      </vt:variant>
      <vt:variant>
        <vt:i4>327706</vt:i4>
      </vt:variant>
      <vt:variant>
        <vt:i4>24</vt:i4>
      </vt:variant>
      <vt:variant>
        <vt:i4>0</vt:i4>
      </vt:variant>
      <vt:variant>
        <vt:i4>5</vt:i4>
      </vt:variant>
      <vt:variant>
        <vt:lpwstr>https://thecpsu.org.uk/help-advice/topics/sport-and-leisure-facilities/</vt:lpwstr>
      </vt:variant>
      <vt:variant>
        <vt:lpwstr>implementing-an-unaccompanied-child-policy</vt:lpwstr>
      </vt:variant>
      <vt:variant>
        <vt:i4>8060977</vt:i4>
      </vt:variant>
      <vt:variant>
        <vt:i4>21</vt:i4>
      </vt:variant>
      <vt:variant>
        <vt:i4>0</vt:i4>
      </vt:variant>
      <vt:variant>
        <vt:i4>5</vt:i4>
      </vt:variant>
      <vt:variant>
        <vt:lpwstr>https://thecpsu.org.uk/help-advice/putting-safeguards-in-place/</vt:lpwstr>
      </vt:variant>
      <vt:variant>
        <vt:lpwstr/>
      </vt:variant>
      <vt:variant>
        <vt:i4>2555965</vt:i4>
      </vt:variant>
      <vt:variant>
        <vt:i4>18</vt:i4>
      </vt:variant>
      <vt:variant>
        <vt:i4>0</vt:i4>
      </vt:variant>
      <vt:variant>
        <vt:i4>5</vt:i4>
      </vt:variant>
      <vt:variant>
        <vt:lpwstr>https://thecpsu.org.uk/help-advice/topics/sport-and-leisure-facilities/</vt:lpwstr>
      </vt:variant>
      <vt:variant>
        <vt:lpwstr/>
      </vt:variant>
      <vt:variant>
        <vt:i4>131163</vt:i4>
      </vt:variant>
      <vt:variant>
        <vt:i4>15</vt:i4>
      </vt:variant>
      <vt:variant>
        <vt:i4>0</vt:i4>
      </vt:variant>
      <vt:variant>
        <vt:i4>5</vt:i4>
      </vt:variant>
      <vt:variant>
        <vt:lpwstr>https://thecpsu.org.uk/help-advice/topics/safer-recruitment/</vt:lpwstr>
      </vt:variant>
      <vt:variant>
        <vt:lpwstr/>
      </vt:variant>
      <vt:variant>
        <vt:i4>131163</vt:i4>
      </vt:variant>
      <vt:variant>
        <vt:i4>12</vt:i4>
      </vt:variant>
      <vt:variant>
        <vt:i4>0</vt:i4>
      </vt:variant>
      <vt:variant>
        <vt:i4>5</vt:i4>
      </vt:variant>
      <vt:variant>
        <vt:lpwstr>https://thecpsu.org.uk/help-advice/topics/safer-recruitment/</vt:lpwstr>
      </vt:variant>
      <vt:variant>
        <vt:lpwstr/>
      </vt:variant>
      <vt:variant>
        <vt:i4>6684778</vt:i4>
      </vt:variant>
      <vt:variant>
        <vt:i4>9</vt:i4>
      </vt:variant>
      <vt:variant>
        <vt:i4>0</vt:i4>
      </vt:variant>
      <vt:variant>
        <vt:i4>5</vt:i4>
      </vt:variant>
      <vt:variant>
        <vt:lpwstr>https://thecpsu.org.uk/resource-library/2013/code-of-conduct-for-staff-and-volunteers/</vt:lpwstr>
      </vt:variant>
      <vt:variant>
        <vt:lpwstr/>
      </vt:variant>
      <vt:variant>
        <vt:i4>5439562</vt:i4>
      </vt:variant>
      <vt:variant>
        <vt:i4>6</vt:i4>
      </vt:variant>
      <vt:variant>
        <vt:i4>0</vt:i4>
      </vt:variant>
      <vt:variant>
        <vt:i4>5</vt:i4>
      </vt:variant>
      <vt:variant>
        <vt:lpwstr>https://thecpsu.org.uk/resource-library/2017/reference-form-for-positions-working-with-children/</vt:lpwstr>
      </vt:variant>
      <vt:variant>
        <vt:lpwstr/>
      </vt:variant>
      <vt:variant>
        <vt:i4>3997806</vt:i4>
      </vt:variant>
      <vt:variant>
        <vt:i4>3</vt:i4>
      </vt:variant>
      <vt:variant>
        <vt:i4>0</vt:i4>
      </vt:variant>
      <vt:variant>
        <vt:i4>5</vt:i4>
      </vt:variant>
      <vt:variant>
        <vt:lpwstr>https://thecpsu.org.uk/help-advice/topics/safer-recruitment/</vt:lpwstr>
      </vt:variant>
      <vt:variant>
        <vt:lpwstr>who-is-eligible</vt:lpwstr>
      </vt:variant>
      <vt:variant>
        <vt:i4>2555965</vt:i4>
      </vt:variant>
      <vt:variant>
        <vt:i4>0</vt:i4>
      </vt:variant>
      <vt:variant>
        <vt:i4>0</vt:i4>
      </vt:variant>
      <vt:variant>
        <vt:i4>5</vt:i4>
      </vt:variant>
      <vt:variant>
        <vt:lpwstr>https://thecpsu.org.uk/help-advice/topics/sport-and-leisure-facilities/</vt:lpwstr>
      </vt:variant>
      <vt:variant>
        <vt:lpwstr/>
      </vt:variant>
      <vt:variant>
        <vt:i4>7340073</vt:i4>
      </vt:variant>
      <vt:variant>
        <vt:i4>3</vt:i4>
      </vt:variant>
      <vt:variant>
        <vt:i4>0</vt:i4>
      </vt:variant>
      <vt:variant>
        <vt:i4>5</vt:i4>
      </vt:variant>
      <vt:variant>
        <vt:lpwstr>https://thecpsu.org.uk/</vt:lpwstr>
      </vt:variant>
      <vt:variant>
        <vt:lpwstr/>
      </vt:variant>
      <vt:variant>
        <vt:i4>7340073</vt:i4>
      </vt:variant>
      <vt:variant>
        <vt:i4>0</vt:i4>
      </vt:variant>
      <vt:variant>
        <vt:i4>0</vt:i4>
      </vt:variant>
      <vt:variant>
        <vt:i4>5</vt:i4>
      </vt:variant>
      <vt:variant>
        <vt:lpwstr>https://thecpsu.org.uk/</vt:lpwstr>
      </vt:variant>
      <vt:variant>
        <vt:lpwstr/>
      </vt:variant>
      <vt:variant>
        <vt:i4>3604504</vt:i4>
      </vt:variant>
      <vt:variant>
        <vt:i4>3</vt:i4>
      </vt:variant>
      <vt:variant>
        <vt:i4>0</vt:i4>
      </vt:variant>
      <vt:variant>
        <vt:i4>5</vt:i4>
      </vt:variant>
      <vt:variant>
        <vt:lpwstr>http://www.ecb.co.uk/sites/default/files/kb13_putting_things_in_place_-_ecb_guidelines_on_changing_rooms_and_showering_facilities.pdf</vt:lpwstr>
      </vt:variant>
      <vt:variant>
        <vt:lpwstr/>
      </vt:variant>
      <vt:variant>
        <vt:i4>3604504</vt:i4>
      </vt:variant>
      <vt:variant>
        <vt:i4>0</vt:i4>
      </vt:variant>
      <vt:variant>
        <vt:i4>0</vt:i4>
      </vt:variant>
      <vt:variant>
        <vt:i4>5</vt:i4>
      </vt:variant>
      <vt:variant>
        <vt:lpwstr>http://www.ecb.co.uk/sites/default/files/kb13_putting_things_in_place_-_ecb_guidelines_on_changing_rooms_and_showering_facilities.pdf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CPSU sample code of conduct for children and young peple</dc:title>
  <dc:subject>SUBJECT</dc:subject>
  <dc:creator>admin</dc:creator>
  <cp:keywords>''safeguarding, child protection''</cp:keywords>
  <dc:description>thecpsu.org.uk</dc:description>
  <cp:lastModifiedBy>Regan, Sian</cp:lastModifiedBy>
  <cp:revision>2</cp:revision>
  <cp:lastPrinted>2018-10-05T15:29:00Z</cp:lastPrinted>
  <dcterms:created xsi:type="dcterms:W3CDTF">2021-05-18T10:49:00Z</dcterms:created>
  <dcterms:modified xsi:type="dcterms:W3CDTF">2021-05-18T10:49:00Z</dcterms:modified>
</cp:coreProperties>
</file>